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125561971"/>
    <w:p w14:paraId="0EFDE613" w14:textId="1EF5BAA3" w:rsidR="003C229C" w:rsidRPr="00A044E6" w:rsidRDefault="005D564C" w:rsidP="00BB33FE">
      <w:r w:rsidRPr="00A044E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3D57F" wp14:editId="7D61ABC5">
                <wp:simplePos x="0" y="0"/>
                <wp:positionH relativeFrom="margin">
                  <wp:posOffset>59690</wp:posOffset>
                </wp:positionH>
                <wp:positionV relativeFrom="paragraph">
                  <wp:posOffset>1862455</wp:posOffset>
                </wp:positionV>
                <wp:extent cx="5692140" cy="366522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214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50CA8" w14:textId="40E37110" w:rsidR="00E85C9D" w:rsidRDefault="00D13A35" w:rsidP="00D444E2">
                            <w:pPr>
                              <w:pStyle w:val="COPERTINATitolo"/>
                            </w:pPr>
                            <w:r>
                              <w:t>D X.Y</w:t>
                            </w:r>
                            <w:r w:rsidR="006659DC" w:rsidRPr="0067626F">
                              <w:t xml:space="preserve"> </w:t>
                            </w:r>
                            <w:r w:rsidR="000B600A">
                              <w:t xml:space="preserve">- </w:t>
                            </w:r>
                            <w:r w:rsidR="00E85C9D">
                              <w:t>TITOLO</w:t>
                            </w:r>
                            <w:r>
                              <w:t xml:space="preserve"> DELIVERA</w:t>
                            </w:r>
                            <w:r w:rsidRPr="00D13A35">
                              <w:t>BLE</w:t>
                            </w:r>
                          </w:p>
                          <w:p w14:paraId="707545D5" w14:textId="77777777" w:rsidR="00D444E2" w:rsidRPr="00D444E2" w:rsidRDefault="00D444E2" w:rsidP="00D444E2">
                            <w:pPr>
                              <w:pStyle w:val="COPERTINASottotitolo"/>
                            </w:pPr>
                          </w:p>
                          <w:p w14:paraId="3DB072A3" w14:textId="42D42C61" w:rsidR="000B600A" w:rsidRDefault="000B600A" w:rsidP="00BF2277">
                            <w:pPr>
                              <w:pStyle w:val="COPERTINASottotitolo"/>
                            </w:pPr>
                            <w:r>
                              <w:t>BIM X</w:t>
                            </w:r>
                          </w:p>
                          <w:p w14:paraId="75758599" w14:textId="58819A82" w:rsidR="000B600A" w:rsidRDefault="00D444E2" w:rsidP="00BF2277">
                            <w:pPr>
                              <w:pStyle w:val="COPERTINASottotitolo"/>
                            </w:pPr>
                            <w:r>
                              <w:t>OI X.Y - TITOLO OI</w:t>
                            </w:r>
                          </w:p>
                          <w:p w14:paraId="53F6DF5A" w14:textId="77777777" w:rsidR="00D444E2" w:rsidRDefault="00D444E2" w:rsidP="00D444E2">
                            <w:pPr>
                              <w:pStyle w:val="COPERTINASottotitolo"/>
                            </w:pPr>
                            <w:r>
                              <w:t xml:space="preserve">WP </w:t>
                            </w:r>
                            <w:proofErr w:type="gramStart"/>
                            <w:r>
                              <w:t>X  -</w:t>
                            </w:r>
                            <w:proofErr w:type="gramEnd"/>
                            <w:r>
                              <w:t xml:space="preserve"> TITOLO WP</w:t>
                            </w:r>
                          </w:p>
                          <w:p w14:paraId="7F1151B4" w14:textId="77777777" w:rsidR="00D444E2" w:rsidRDefault="00D444E2" w:rsidP="00BF2277">
                            <w:pPr>
                              <w:pStyle w:val="COPERTINASottotitolo"/>
                            </w:pPr>
                          </w:p>
                          <w:p w14:paraId="71066AED" w14:textId="4341D4A7" w:rsidR="005D564C" w:rsidRPr="005D564C" w:rsidRDefault="005D564C" w:rsidP="005D564C">
                            <w:pPr>
                              <w:pStyle w:val="COPERTINASottotitol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Nano Foundries and Fine </w:t>
                            </w:r>
                            <w:r w:rsidRPr="005D564C">
                              <w:rPr>
                                <w:sz w:val="24"/>
                                <w:szCs w:val="24"/>
                              </w:rPr>
                              <w:t>Analysis Digital Infrastructure</w:t>
                            </w:r>
                            <w:r w:rsidR="0032533E">
                              <w:rPr>
                                <w:sz w:val="24"/>
                                <w:szCs w:val="24"/>
                              </w:rPr>
                              <w:t xml:space="preserve"> - NFFA-DI</w:t>
                            </w:r>
                          </w:p>
                          <w:p w14:paraId="389326CF" w14:textId="77777777" w:rsidR="000B600A" w:rsidRPr="008C18B2" w:rsidRDefault="000B600A" w:rsidP="00BF2277">
                            <w:pPr>
                              <w:pStyle w:val="COPERTINASottotitol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3D57F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4.7pt;margin-top:146.65pt;width:448.2pt;height:28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" filled="f" stroked="f" strokeweight=".5pt">
                <v:textbox>
                  <w:txbxContent>
                    <w:p w14:paraId="4D950CA8" w14:textId="40E37110" w:rsidR="00E85C9D" w:rsidRDefault="00D13A35" w:rsidP="00D444E2">
                      <w:pPr>
                        <w:pStyle w:val="COPERTINATitolo"/>
                      </w:pPr>
                      <w:r>
                        <w:t>D X.Y</w:t>
                      </w:r>
                      <w:r w:rsidR="006659DC" w:rsidRPr="0067626F">
                        <w:t xml:space="preserve"> </w:t>
                      </w:r>
                      <w:r w:rsidR="000B600A">
                        <w:t xml:space="preserve">- </w:t>
                      </w:r>
                      <w:r w:rsidR="00E85C9D">
                        <w:t>TITOLO</w:t>
                      </w:r>
                      <w:r>
                        <w:t xml:space="preserve"> DELIVERA</w:t>
                      </w:r>
                      <w:r w:rsidRPr="00D13A35">
                        <w:t>BLE</w:t>
                      </w:r>
                    </w:p>
                    <w:p w14:paraId="707545D5" w14:textId="77777777" w:rsidR="00D444E2" w:rsidRPr="00D444E2" w:rsidRDefault="00D444E2" w:rsidP="00D444E2">
                      <w:pPr>
                        <w:pStyle w:val="COPERTINASottotitolo"/>
                      </w:pPr>
                    </w:p>
                    <w:p w14:paraId="3DB072A3" w14:textId="42D42C61" w:rsidR="000B600A" w:rsidRDefault="000B600A" w:rsidP="00BF2277">
                      <w:pPr>
                        <w:pStyle w:val="COPERTINASottotitolo"/>
                      </w:pPr>
                      <w:r>
                        <w:t>BIM X</w:t>
                      </w:r>
                    </w:p>
                    <w:p w14:paraId="75758599" w14:textId="58819A82" w:rsidR="000B600A" w:rsidRDefault="00D444E2" w:rsidP="00BF2277">
                      <w:pPr>
                        <w:pStyle w:val="COPERTINASottotitolo"/>
                      </w:pPr>
                      <w:r>
                        <w:t>OI X.Y - TITOLO OI</w:t>
                      </w:r>
                    </w:p>
                    <w:p w14:paraId="53F6DF5A" w14:textId="77777777" w:rsidR="00D444E2" w:rsidRDefault="00D444E2" w:rsidP="00D444E2">
                      <w:pPr>
                        <w:pStyle w:val="COPERTINASottotitolo"/>
                      </w:pPr>
                      <w:r>
                        <w:t xml:space="preserve">WP </w:t>
                      </w:r>
                      <w:proofErr w:type="gramStart"/>
                      <w:r>
                        <w:t>X  -</w:t>
                      </w:r>
                      <w:proofErr w:type="gramEnd"/>
                      <w:r>
                        <w:t xml:space="preserve"> TITOLO WP</w:t>
                      </w:r>
                    </w:p>
                    <w:p w14:paraId="7F1151B4" w14:textId="77777777" w:rsidR="00D444E2" w:rsidRDefault="00D444E2" w:rsidP="00BF2277">
                      <w:pPr>
                        <w:pStyle w:val="COPERTINASottotitolo"/>
                      </w:pPr>
                    </w:p>
                    <w:p w14:paraId="71066AED" w14:textId="4341D4A7" w:rsidR="005D564C" w:rsidRPr="005D564C" w:rsidRDefault="005D564C" w:rsidP="005D564C">
                      <w:pPr>
                        <w:pStyle w:val="COPERTINASottotitol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Nano Foundries and Fine </w:t>
                      </w:r>
                      <w:r w:rsidRPr="005D564C">
                        <w:rPr>
                          <w:sz w:val="24"/>
                          <w:szCs w:val="24"/>
                        </w:rPr>
                        <w:t>Analysis Digital Infrastructure</w:t>
                      </w:r>
                      <w:r w:rsidR="0032533E">
                        <w:rPr>
                          <w:sz w:val="24"/>
                          <w:szCs w:val="24"/>
                        </w:rPr>
                        <w:t xml:space="preserve"> - NFFA-DI</w:t>
                      </w:r>
                    </w:p>
                    <w:p w14:paraId="389326CF" w14:textId="77777777" w:rsidR="000B600A" w:rsidRPr="008C18B2" w:rsidRDefault="000B600A" w:rsidP="00BF2277">
                      <w:pPr>
                        <w:pStyle w:val="COPERTINASottotitol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7700"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759097ED" wp14:editId="5405C68C">
            <wp:simplePos x="0" y="0"/>
            <wp:positionH relativeFrom="margin">
              <wp:align>center</wp:align>
            </wp:positionH>
            <wp:positionV relativeFrom="page">
              <wp:posOffset>8519160</wp:posOffset>
            </wp:positionV>
            <wp:extent cx="2254885" cy="688340"/>
            <wp:effectExtent l="0" t="0" r="0" b="0"/>
            <wp:wrapSquare wrapText="bothSides"/>
            <wp:docPr id="2" name="Picture 2" descr="https://nffa-di.it/wp-content/uploads/2023/01/nffa-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ffa-di.it/wp-content/uploads/2023/01/nffa-d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70605" w:rsidRPr="00A044E6">
        <w:br w:type="page"/>
      </w:r>
      <w:bookmarkStart w:id="1" w:name="_Toc109028738"/>
    </w:p>
    <w:p w14:paraId="56AF5339" w14:textId="61085DC0" w:rsidR="006C45C1" w:rsidRPr="006C45C1" w:rsidRDefault="006C45C1" w:rsidP="006C45C1">
      <w:pPr>
        <w:pStyle w:val="Titolosommario"/>
        <w:spacing w:after="240"/>
      </w:pPr>
      <w:bookmarkStart w:id="2" w:name="_Toc125561973"/>
      <w:r w:rsidRPr="006C45C1">
        <w:lastRenderedPageBreak/>
        <w:t>Quadro riassuntivo rilasci documento</w:t>
      </w:r>
    </w:p>
    <w:tbl>
      <w:tblPr>
        <w:tblStyle w:val="TabellaMUR2"/>
        <w:tblW w:w="9214" w:type="dxa"/>
        <w:tblLook w:val="04A0" w:firstRow="1" w:lastRow="0" w:firstColumn="1" w:lastColumn="0" w:noHBand="0" w:noVBand="1"/>
      </w:tblPr>
      <w:tblGrid>
        <w:gridCol w:w="1111"/>
        <w:gridCol w:w="1270"/>
        <w:gridCol w:w="2297"/>
        <w:gridCol w:w="2705"/>
        <w:gridCol w:w="1831"/>
      </w:tblGrid>
      <w:tr w:rsidR="00A019EB" w:rsidRPr="00A019EB" w14:paraId="10ED65A8" w14:textId="77777777" w:rsidTr="00A019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1111" w:type="dxa"/>
            <w:hideMark/>
          </w:tcPr>
          <w:p w14:paraId="26E622D6" w14:textId="77777777" w:rsidR="00A019EB" w:rsidRPr="00261A1B" w:rsidRDefault="00A019EB" w:rsidP="00261A1B">
            <w:pPr>
              <w:pStyle w:val="Intestazionecolonne"/>
            </w:pPr>
            <w:r w:rsidRPr="00261A1B">
              <w:t>Data</w:t>
            </w:r>
          </w:p>
        </w:tc>
        <w:tc>
          <w:tcPr>
            <w:tcW w:w="1270" w:type="dxa"/>
            <w:hideMark/>
          </w:tcPr>
          <w:p w14:paraId="65D336AB" w14:textId="77777777" w:rsidR="00A019EB" w:rsidRPr="00261A1B" w:rsidRDefault="00A019EB" w:rsidP="00261A1B">
            <w:pPr>
              <w:pStyle w:val="Intestazionecolonne"/>
            </w:pPr>
            <w:r w:rsidRPr="00261A1B">
              <w:t>Stato documento</w:t>
            </w:r>
          </w:p>
        </w:tc>
        <w:tc>
          <w:tcPr>
            <w:tcW w:w="2297" w:type="dxa"/>
            <w:hideMark/>
          </w:tcPr>
          <w:p w14:paraId="72E53089" w14:textId="77777777" w:rsidR="00A019EB" w:rsidRPr="00261A1B" w:rsidRDefault="00A019EB" w:rsidP="00261A1B">
            <w:pPr>
              <w:pStyle w:val="Intestazionecolonne"/>
            </w:pPr>
            <w:r w:rsidRPr="00261A1B">
              <w:t>Realizzato da</w:t>
            </w:r>
          </w:p>
        </w:tc>
        <w:tc>
          <w:tcPr>
            <w:tcW w:w="2705" w:type="dxa"/>
            <w:hideMark/>
          </w:tcPr>
          <w:p w14:paraId="5D83DF9E" w14:textId="77777777" w:rsidR="00A019EB" w:rsidRPr="00261A1B" w:rsidRDefault="00A019EB" w:rsidP="00261A1B">
            <w:pPr>
              <w:pStyle w:val="Intestazionecolonne"/>
            </w:pPr>
            <w:r w:rsidRPr="00261A1B">
              <w:t>Note</w:t>
            </w:r>
          </w:p>
        </w:tc>
        <w:tc>
          <w:tcPr>
            <w:tcW w:w="1831" w:type="dxa"/>
            <w:hideMark/>
          </w:tcPr>
          <w:p w14:paraId="2726A750" w14:textId="77777777" w:rsidR="00A019EB" w:rsidRPr="00261A1B" w:rsidRDefault="00A019EB" w:rsidP="00261A1B">
            <w:pPr>
              <w:pStyle w:val="Intestazionecolonne"/>
            </w:pPr>
            <w:r w:rsidRPr="00261A1B">
              <w:t>Supervisione</w:t>
            </w:r>
          </w:p>
        </w:tc>
      </w:tr>
      <w:tr w:rsidR="00261A1B" w:rsidRPr="00A019EB" w14:paraId="1F76E5E0" w14:textId="77777777" w:rsidTr="00A019EB">
        <w:tc>
          <w:tcPr>
            <w:tcW w:w="1111" w:type="dxa"/>
          </w:tcPr>
          <w:p w14:paraId="7E619D58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1270" w:type="dxa"/>
          </w:tcPr>
          <w:p w14:paraId="01DE2578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2297" w:type="dxa"/>
          </w:tcPr>
          <w:p w14:paraId="425020AB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bCs/>
                <w:i/>
                <w:sz w:val="24"/>
                <w:lang w:eastAsia="it-IT"/>
              </w:rPr>
            </w:pPr>
          </w:p>
        </w:tc>
        <w:tc>
          <w:tcPr>
            <w:tcW w:w="2705" w:type="dxa"/>
          </w:tcPr>
          <w:p w14:paraId="1702232E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1831" w:type="dxa"/>
          </w:tcPr>
          <w:p w14:paraId="480C6B22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</w:tr>
      <w:tr w:rsidR="00261A1B" w:rsidRPr="00A019EB" w14:paraId="353970A9" w14:textId="77777777" w:rsidTr="00A019EB">
        <w:tc>
          <w:tcPr>
            <w:tcW w:w="1111" w:type="dxa"/>
          </w:tcPr>
          <w:p w14:paraId="2F5D72C8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1270" w:type="dxa"/>
          </w:tcPr>
          <w:p w14:paraId="2F09232C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2297" w:type="dxa"/>
          </w:tcPr>
          <w:p w14:paraId="0C971186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2705" w:type="dxa"/>
          </w:tcPr>
          <w:p w14:paraId="1A88008C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  <w:tc>
          <w:tcPr>
            <w:tcW w:w="1831" w:type="dxa"/>
          </w:tcPr>
          <w:p w14:paraId="6E89BD8B" w14:textId="77777777" w:rsidR="00A019EB" w:rsidRPr="00A019EB" w:rsidRDefault="00A019EB" w:rsidP="00A019EB">
            <w:pPr>
              <w:spacing w:before="0" w:after="0"/>
              <w:jc w:val="center"/>
              <w:textAlignment w:val="baseline"/>
              <w:rPr>
                <w:rFonts w:eastAsia="Times New Roman"/>
                <w:sz w:val="24"/>
                <w:lang w:eastAsia="it-IT"/>
              </w:rPr>
            </w:pPr>
          </w:p>
        </w:tc>
      </w:tr>
    </w:tbl>
    <w:p w14:paraId="20C22AD7" w14:textId="77777777" w:rsidR="001B71E4" w:rsidRDefault="001B71E4">
      <w:pPr>
        <w:spacing w:before="0" w:after="0"/>
        <w:jc w:val="left"/>
        <w:rPr>
          <w:lang w:val="en-US"/>
        </w:rPr>
      </w:pPr>
      <w:r>
        <w:rPr>
          <w:lang w:val="en-US"/>
        </w:rPr>
        <w:br w:type="page"/>
      </w:r>
    </w:p>
    <w:sdt>
      <w:sdtPr>
        <w:rPr>
          <w:rFonts w:ascii="Cambria" w:eastAsia="MS Mincho" w:hAnsi="Cambria" w:cs="Times New Roman"/>
          <w:color w:val="auto"/>
          <w:sz w:val="22"/>
          <w:szCs w:val="24"/>
        </w:rPr>
        <w:id w:val="-61846364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81CF616" w14:textId="19949F92" w:rsidR="001B71E4" w:rsidRDefault="001B71E4">
          <w:pPr>
            <w:pStyle w:val="Titolosommario"/>
          </w:pPr>
          <w:r>
            <w:t>Sommario</w:t>
          </w:r>
        </w:p>
        <w:p w14:paraId="1EF41D79" w14:textId="698DCC16" w:rsidR="001B71E4" w:rsidRDefault="001B71E4">
          <w:pPr>
            <w:pStyle w:val="Sommario1"/>
            <w:tabs>
              <w:tab w:val="left" w:pos="440"/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617807" w:history="1">
            <w:r w:rsidRPr="00E1596A">
              <w:rPr>
                <w:rStyle w:val="Collegamentoipertestuale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val="en-GB" w:eastAsia="en-GB"/>
              </w:rPr>
              <w:tab/>
            </w:r>
            <w:r w:rsidRPr="00E1596A">
              <w:rPr>
                <w:rStyle w:val="Collegamentoipertestuale"/>
                <w:noProof/>
              </w:rPr>
              <w:t>Titolo primo livello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_Toc125617807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85F0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B71EB" w14:textId="1ABAE794" w:rsidR="001B71E4" w:rsidRDefault="00FC6C80">
          <w:pPr>
            <w:pStyle w:val="Sommario2"/>
            <w:tabs>
              <w:tab w:val="left" w:pos="880"/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Cs w:val="22"/>
              <w:lang w:val="en-GB" w:eastAsia="en-GB"/>
            </w:rPr>
          </w:pPr>
          <w:hyperlink w:anchor="_Toc125617808" w:history="1">
            <w:r w:rsidR="001B71E4" w:rsidRPr="00E1596A">
              <w:rPr>
                <w:rStyle w:val="Collegamentoipertestuale"/>
                <w:noProof/>
              </w:rPr>
              <w:t>1.1.</w:t>
            </w:r>
            <w:r w:rsidR="001B71E4">
              <w:rPr>
                <w:rFonts w:asciiTheme="minorHAnsi" w:eastAsiaTheme="minorEastAsia" w:hAnsiTheme="minorHAnsi" w:cstheme="minorBidi"/>
                <w:noProof/>
                <w:szCs w:val="22"/>
                <w:lang w:val="en-GB" w:eastAsia="en-GB"/>
              </w:rPr>
              <w:tab/>
            </w:r>
            <w:r w:rsidR="001B71E4" w:rsidRPr="00E1596A">
              <w:rPr>
                <w:rStyle w:val="Collegamentoipertestuale"/>
                <w:noProof/>
              </w:rPr>
              <w:t>Titolo secondo livello</w:t>
            </w:r>
            <w:r w:rsidR="001B71E4">
              <w:rPr>
                <w:noProof/>
                <w:webHidden/>
              </w:rPr>
              <w:tab/>
            </w:r>
            <w:r w:rsidR="001B71E4">
              <w:rPr>
                <w:noProof/>
                <w:webHidden/>
              </w:rPr>
              <w:fldChar w:fldCharType="begin"/>
            </w:r>
            <w:r w:rsidR="001B71E4">
              <w:rPr>
                <w:noProof/>
                <w:webHidden/>
              </w:rPr>
              <w:instrText xml:space="preserve"> PAGEREF _Toc125617808 \h </w:instrText>
            </w:r>
            <w:r w:rsidR="001B71E4">
              <w:rPr>
                <w:noProof/>
                <w:webHidden/>
              </w:rPr>
            </w:r>
            <w:r w:rsidR="001B71E4">
              <w:rPr>
                <w:noProof/>
                <w:webHidden/>
              </w:rPr>
              <w:fldChar w:fldCharType="separate"/>
            </w:r>
            <w:r w:rsidR="00285F0A">
              <w:rPr>
                <w:noProof/>
                <w:webHidden/>
              </w:rPr>
              <w:t>4</w:t>
            </w:r>
            <w:r w:rsidR="001B71E4">
              <w:rPr>
                <w:noProof/>
                <w:webHidden/>
              </w:rPr>
              <w:fldChar w:fldCharType="end"/>
            </w:r>
          </w:hyperlink>
        </w:p>
        <w:p w14:paraId="35EDF85F" w14:textId="7991543D" w:rsidR="001B71E4" w:rsidRDefault="00FC6C80">
          <w:pPr>
            <w:pStyle w:val="Sommario3"/>
            <w:tabs>
              <w:tab w:val="left" w:pos="1320"/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szCs w:val="22"/>
              <w:lang w:val="en-GB" w:eastAsia="en-GB"/>
            </w:rPr>
          </w:pPr>
          <w:hyperlink w:anchor="_Toc125617809" w:history="1">
            <w:r w:rsidR="001B71E4" w:rsidRPr="00E1596A">
              <w:rPr>
                <w:rStyle w:val="Collegamentoipertestuale"/>
                <w:noProof/>
              </w:rPr>
              <w:t>1.1.1.</w:t>
            </w:r>
            <w:r w:rsidR="001B71E4">
              <w:rPr>
                <w:rFonts w:asciiTheme="minorHAnsi" w:eastAsiaTheme="minorEastAsia" w:hAnsiTheme="minorHAnsi" w:cstheme="minorBidi"/>
                <w:noProof/>
                <w:szCs w:val="22"/>
                <w:lang w:val="en-GB" w:eastAsia="en-GB"/>
              </w:rPr>
              <w:tab/>
            </w:r>
            <w:r w:rsidR="001B71E4" w:rsidRPr="00E1596A">
              <w:rPr>
                <w:rStyle w:val="Collegamentoipertestuale"/>
                <w:noProof/>
              </w:rPr>
              <w:t>Titolo terzo livello</w:t>
            </w:r>
            <w:r w:rsidR="001B71E4">
              <w:rPr>
                <w:noProof/>
                <w:webHidden/>
              </w:rPr>
              <w:tab/>
            </w:r>
            <w:r w:rsidR="001B71E4">
              <w:rPr>
                <w:noProof/>
                <w:webHidden/>
              </w:rPr>
              <w:fldChar w:fldCharType="begin"/>
            </w:r>
            <w:r w:rsidR="001B71E4">
              <w:rPr>
                <w:noProof/>
                <w:webHidden/>
              </w:rPr>
              <w:instrText xml:space="preserve"> PAGEREF _Toc125617809 \h </w:instrText>
            </w:r>
            <w:r w:rsidR="001B71E4">
              <w:rPr>
                <w:noProof/>
                <w:webHidden/>
              </w:rPr>
            </w:r>
            <w:r w:rsidR="001B71E4">
              <w:rPr>
                <w:noProof/>
                <w:webHidden/>
              </w:rPr>
              <w:fldChar w:fldCharType="separate"/>
            </w:r>
            <w:r w:rsidR="00285F0A">
              <w:rPr>
                <w:noProof/>
                <w:webHidden/>
              </w:rPr>
              <w:t>4</w:t>
            </w:r>
            <w:r w:rsidR="001B71E4">
              <w:rPr>
                <w:noProof/>
                <w:webHidden/>
              </w:rPr>
              <w:fldChar w:fldCharType="end"/>
            </w:r>
          </w:hyperlink>
        </w:p>
        <w:p w14:paraId="3A199152" w14:textId="2B78414B" w:rsidR="001B71E4" w:rsidRDefault="001B71E4">
          <w:r>
            <w:rPr>
              <w:b/>
              <w:bCs/>
              <w:noProof/>
            </w:rPr>
            <w:fldChar w:fldCharType="end"/>
          </w:r>
        </w:p>
      </w:sdtContent>
    </w:sdt>
    <w:p w14:paraId="51BED287" w14:textId="77777777" w:rsidR="006C45C1" w:rsidRPr="006C45C1" w:rsidRDefault="006C45C1" w:rsidP="006C45C1">
      <w:pPr>
        <w:rPr>
          <w:lang w:val="en-US"/>
        </w:rPr>
      </w:pPr>
    </w:p>
    <w:p w14:paraId="7E7E476B" w14:textId="77777777" w:rsidR="00BF2277" w:rsidRPr="00A044E6" w:rsidRDefault="00BF2277" w:rsidP="00A044E6"/>
    <w:p w14:paraId="48BC2C10" w14:textId="77777777" w:rsidR="00BF2277" w:rsidRPr="00A044E6" w:rsidRDefault="00BF2277" w:rsidP="00BF2277">
      <w:pPr>
        <w:rPr>
          <w:rFonts w:ascii="Times New Roman" w:eastAsia="Times New Roman" w:hAnsi="Times New Roman"/>
          <w:color w:val="2E74B5"/>
          <w:sz w:val="28"/>
          <w:szCs w:val="32"/>
        </w:rPr>
      </w:pPr>
      <w:r w:rsidRPr="00A044E6">
        <w:br w:type="page"/>
      </w:r>
    </w:p>
    <w:p w14:paraId="55ED1A89" w14:textId="510A9F59" w:rsidR="00CD50C1" w:rsidRPr="00A044E6" w:rsidRDefault="00CD50C1" w:rsidP="00BF2277">
      <w:pPr>
        <w:pStyle w:val="Titolo1"/>
      </w:pPr>
      <w:bookmarkStart w:id="3" w:name="_Toc125617807"/>
      <w:r w:rsidRPr="00A044E6">
        <w:lastRenderedPageBreak/>
        <w:t>Titolo primo livello</w:t>
      </w:r>
      <w:bookmarkEnd w:id="1"/>
      <w:bookmarkEnd w:id="2"/>
      <w:bookmarkEnd w:id="3"/>
    </w:p>
    <w:p w14:paraId="041FDB2E" w14:textId="7E635409" w:rsidR="00CD50C1" w:rsidRPr="00A044E6" w:rsidRDefault="00CD50C1" w:rsidP="00BF2277">
      <w:r w:rsidRPr="00A044E6">
        <w:t>Nel corpo del testo</w:t>
      </w:r>
      <w:r w:rsidR="00CA7926" w:rsidRPr="00A044E6">
        <w:t>,</w:t>
      </w:r>
      <w:r w:rsidRPr="00A044E6">
        <w:t xml:space="preserve"> quando si indica un link seguire la seguente impostazione</w:t>
      </w:r>
      <w:r w:rsidR="00CA7926" w:rsidRPr="00A044E6">
        <w:t>:</w:t>
      </w:r>
      <w:r w:rsidRPr="00A044E6">
        <w:t xml:space="preserve"> </w:t>
      </w:r>
      <w:hyperlink r:id="rId9" w:history="1">
        <w:r w:rsidRPr="00C255AE">
          <w:rPr>
            <w:rStyle w:val="Collegamentoipertestuale"/>
          </w:rPr>
          <w:t>sito del MUR</w:t>
        </w:r>
      </w:hyperlink>
      <w:r w:rsidR="00C255AE">
        <w:rPr>
          <w:rStyle w:val="Rimandonotaapidipagina"/>
        </w:rPr>
        <w:footnoteReference w:id="2"/>
      </w:r>
    </w:p>
    <w:p w14:paraId="55282C48" w14:textId="7BB84F1F" w:rsidR="00CD50C1" w:rsidRPr="00A044E6" w:rsidRDefault="00CD50C1" w:rsidP="00BF2277">
      <w:pPr>
        <w:pStyle w:val="Titolo2"/>
      </w:pPr>
      <w:bookmarkStart w:id="4" w:name="_Toc109028739"/>
      <w:bookmarkStart w:id="5" w:name="_Toc125561974"/>
      <w:bookmarkStart w:id="6" w:name="_Toc125617808"/>
      <w:r w:rsidRPr="00A044E6">
        <w:t>Titolo secondo livello</w:t>
      </w:r>
      <w:bookmarkEnd w:id="4"/>
      <w:bookmarkEnd w:id="5"/>
      <w:bookmarkEnd w:id="6"/>
    </w:p>
    <w:p w14:paraId="0137A552" w14:textId="75D95C16" w:rsidR="00CD50C1" w:rsidRPr="00A044E6" w:rsidRDefault="00CD50C1" w:rsidP="00BF2277">
      <w:r w:rsidRPr="00A044E6">
        <w:t>I paragrafi dovrebbero essere di formato corpo del test</w:t>
      </w:r>
      <w:r w:rsidR="00CA7926" w:rsidRPr="00A044E6">
        <w:t>o.</w:t>
      </w:r>
    </w:p>
    <w:p w14:paraId="4ECDE220" w14:textId="0508A324" w:rsidR="00CD50C1" w:rsidRPr="00A044E6" w:rsidRDefault="00CD50C1" w:rsidP="00BF2277">
      <w:pPr>
        <w:pStyle w:val="Titolo3"/>
      </w:pPr>
      <w:bookmarkStart w:id="7" w:name="_Toc109028740"/>
      <w:bookmarkStart w:id="8" w:name="_Toc125561975"/>
      <w:bookmarkStart w:id="9" w:name="_Toc125617809"/>
      <w:r w:rsidRPr="00A044E6">
        <w:t>Titolo terzo livello</w:t>
      </w:r>
      <w:bookmarkEnd w:id="7"/>
      <w:bookmarkEnd w:id="8"/>
      <w:bookmarkEnd w:id="9"/>
    </w:p>
    <w:p w14:paraId="4F2BD573" w14:textId="37030750" w:rsidR="006016EB" w:rsidRPr="00A044E6" w:rsidRDefault="00CA7926" w:rsidP="00BF2277">
      <w:r w:rsidRPr="00A044E6">
        <w:t>I paragrafi dovrebbero essere di formato corpo del testo.</w:t>
      </w:r>
    </w:p>
    <w:p w14:paraId="2A0BCB1E" w14:textId="77777777" w:rsidR="00CA7926" w:rsidRPr="00A044E6" w:rsidRDefault="00CA7926" w:rsidP="00BF2277"/>
    <w:p w14:paraId="6C325A97" w14:textId="0FFAF814" w:rsidR="006016EB" w:rsidRPr="00A044E6" w:rsidRDefault="006016EB" w:rsidP="00BF2277">
      <w:r w:rsidRPr="00A044E6">
        <w:t>Per quanto riguarda gli elenchi numerati</w:t>
      </w:r>
    </w:p>
    <w:p w14:paraId="3EDCB95F" w14:textId="77777777" w:rsidR="006016EB" w:rsidRPr="00A044E6" w:rsidRDefault="006016EB" w:rsidP="00BF2277">
      <w:pPr>
        <w:numPr>
          <w:ilvl w:val="0"/>
          <w:numId w:val="14"/>
        </w:numPr>
      </w:pPr>
      <w:r w:rsidRPr="00A044E6">
        <w:t>Elenco numerato primo paragrafo</w:t>
      </w:r>
    </w:p>
    <w:p w14:paraId="73161842" w14:textId="33834C04" w:rsidR="006016EB" w:rsidRPr="00A044E6" w:rsidRDefault="006016EB" w:rsidP="00BF2277">
      <w:pPr>
        <w:numPr>
          <w:ilvl w:val="0"/>
          <w:numId w:val="14"/>
        </w:numPr>
      </w:pPr>
      <w:r w:rsidRPr="00A044E6">
        <w:t>Secondo paragrafo</w:t>
      </w:r>
    </w:p>
    <w:p w14:paraId="4F0814B0" w14:textId="7EBF3F66" w:rsidR="006016EB" w:rsidRPr="00A044E6" w:rsidRDefault="006016EB" w:rsidP="00BF2277">
      <w:pPr>
        <w:numPr>
          <w:ilvl w:val="1"/>
          <w:numId w:val="14"/>
        </w:numPr>
      </w:pPr>
    </w:p>
    <w:p w14:paraId="761616ED" w14:textId="3F74D498" w:rsidR="006016EB" w:rsidRPr="00A044E6" w:rsidRDefault="006016EB" w:rsidP="00BF2277">
      <w:r w:rsidRPr="00A044E6">
        <w:t>Per quanto riguarda gli elenchi puntati:</w:t>
      </w:r>
    </w:p>
    <w:p w14:paraId="525C9BAD" w14:textId="0886BFE2" w:rsidR="00D26AD3" w:rsidRPr="00A044E6" w:rsidRDefault="00D26AD3" w:rsidP="00BF2277">
      <w:pPr>
        <w:numPr>
          <w:ilvl w:val="0"/>
          <w:numId w:val="16"/>
        </w:numPr>
      </w:pPr>
      <w:r w:rsidRPr="00A044E6">
        <w:t>Provo l’elenco puntato</w:t>
      </w:r>
    </w:p>
    <w:p w14:paraId="45CD2845" w14:textId="0C7B2C4D" w:rsidR="00D26AD3" w:rsidRPr="00A044E6" w:rsidRDefault="00D26AD3" w:rsidP="00BF2277">
      <w:pPr>
        <w:numPr>
          <w:ilvl w:val="0"/>
          <w:numId w:val="16"/>
        </w:numPr>
      </w:pPr>
      <w:r w:rsidRPr="00A044E6">
        <w:t>Con due livelli</w:t>
      </w:r>
    </w:p>
    <w:p w14:paraId="000C98C6" w14:textId="5819A5B5" w:rsidR="00A019EB" w:rsidRDefault="00D26AD3" w:rsidP="00BF2277">
      <w:pPr>
        <w:numPr>
          <w:ilvl w:val="1"/>
          <w:numId w:val="16"/>
        </w:numPr>
      </w:pPr>
      <w:r w:rsidRPr="00A044E6">
        <w:t>Secondo livello</w:t>
      </w:r>
    </w:p>
    <w:p w14:paraId="4D97C3D2" w14:textId="77777777" w:rsidR="00D444E2" w:rsidRDefault="00D444E2">
      <w:pPr>
        <w:spacing w:before="0" w:after="0"/>
        <w:jc w:val="left"/>
      </w:pPr>
    </w:p>
    <w:p w14:paraId="524020A9" w14:textId="77777777" w:rsidR="00D444E2" w:rsidRDefault="00D444E2">
      <w:pPr>
        <w:spacing w:before="0" w:after="0"/>
        <w:jc w:val="left"/>
      </w:pPr>
    </w:p>
    <w:p w14:paraId="2796217B" w14:textId="458F39D5" w:rsidR="009815D8" w:rsidRDefault="009815D8">
      <w:pPr>
        <w:spacing w:before="0" w:after="0"/>
        <w:jc w:val="left"/>
      </w:pPr>
      <w:r>
        <w:t>Istruzioni specifiche NFFA-DI:</w:t>
      </w:r>
    </w:p>
    <w:p w14:paraId="0131D747" w14:textId="77777777" w:rsidR="00D444E2" w:rsidRDefault="00D444E2">
      <w:pPr>
        <w:spacing w:before="0" w:after="0"/>
        <w:jc w:val="left"/>
      </w:pPr>
    </w:p>
    <w:p w14:paraId="76E3248E" w14:textId="77777777" w:rsidR="00D444E2" w:rsidRPr="009815D8" w:rsidRDefault="00D444E2">
      <w:pPr>
        <w:spacing w:before="0" w:after="0"/>
        <w:jc w:val="left"/>
        <w:rPr>
          <w:b/>
        </w:rPr>
      </w:pPr>
      <w:r w:rsidRPr="009815D8">
        <w:rPr>
          <w:b/>
        </w:rPr>
        <w:t xml:space="preserve">Inserire un </w:t>
      </w:r>
      <w:proofErr w:type="spellStart"/>
      <w:r w:rsidRPr="009815D8">
        <w:rPr>
          <w:b/>
        </w:rPr>
        <w:t>abstract</w:t>
      </w:r>
      <w:proofErr w:type="spellEnd"/>
      <w:r w:rsidRPr="009815D8">
        <w:rPr>
          <w:b/>
        </w:rPr>
        <w:t xml:space="preserve"> iniziale</w:t>
      </w:r>
    </w:p>
    <w:p w14:paraId="6AA8F3D9" w14:textId="77777777" w:rsidR="00A45F5E" w:rsidRDefault="00D444E2">
      <w:pPr>
        <w:spacing w:before="0" w:after="0"/>
        <w:jc w:val="left"/>
        <w:rPr>
          <w:b/>
        </w:rPr>
      </w:pPr>
      <w:r w:rsidRPr="009815D8">
        <w:rPr>
          <w:b/>
        </w:rPr>
        <w:t>Inserire una tabella con gli indicatori oggettivi relativi all’</w:t>
      </w:r>
      <w:r w:rsidR="009815D8" w:rsidRPr="009815D8">
        <w:rPr>
          <w:b/>
        </w:rPr>
        <w:t>OI</w:t>
      </w:r>
    </w:p>
    <w:p w14:paraId="00A5E680" w14:textId="77777777" w:rsidR="00A45F5E" w:rsidRDefault="00A45F5E">
      <w:pPr>
        <w:spacing w:before="0" w:after="0"/>
        <w:jc w:val="left"/>
        <w:rPr>
          <w:b/>
        </w:rPr>
      </w:pPr>
    </w:p>
    <w:tbl>
      <w:tblPr>
        <w:tblStyle w:val="TabellaMUR1"/>
        <w:tblW w:w="9214" w:type="dxa"/>
        <w:tblLook w:val="04A0" w:firstRow="1" w:lastRow="0" w:firstColumn="1" w:lastColumn="0" w:noHBand="0" w:noVBand="1"/>
      </w:tblPr>
      <w:tblGrid>
        <w:gridCol w:w="4395"/>
        <w:gridCol w:w="1701"/>
        <w:gridCol w:w="3118"/>
      </w:tblGrid>
      <w:tr w:rsidR="00A45F5E" w:rsidRPr="00A019EB" w14:paraId="0FB88157" w14:textId="77777777" w:rsidTr="00A45F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395" w:type="dxa"/>
          </w:tcPr>
          <w:p w14:paraId="778877C4" w14:textId="307FC62B" w:rsidR="00A45F5E" w:rsidRPr="00A019EB" w:rsidRDefault="00A45F5E" w:rsidP="00403BC6">
            <w:pPr>
              <w:pStyle w:val="Intestazionecolonne"/>
            </w:pPr>
            <w:r>
              <w:t>Indicatore oggettivo</w:t>
            </w:r>
            <w:r w:rsidRPr="00A019EB">
              <w:t xml:space="preserve"> </w:t>
            </w:r>
          </w:p>
        </w:tc>
        <w:tc>
          <w:tcPr>
            <w:tcW w:w="1701" w:type="dxa"/>
          </w:tcPr>
          <w:p w14:paraId="49678E0B" w14:textId="211D6E81" w:rsidR="00A45F5E" w:rsidRPr="00A019EB" w:rsidRDefault="00A45F5E" w:rsidP="00403BC6">
            <w:pPr>
              <w:pStyle w:val="Intestazionecolonne"/>
            </w:pPr>
            <w:r>
              <w:t>Valore</w:t>
            </w:r>
          </w:p>
        </w:tc>
        <w:tc>
          <w:tcPr>
            <w:tcW w:w="3118" w:type="dxa"/>
          </w:tcPr>
          <w:p w14:paraId="24C11A55" w14:textId="6DFA811F" w:rsidR="00A45F5E" w:rsidRPr="00A019EB" w:rsidRDefault="00A45F5E" w:rsidP="00403BC6">
            <w:pPr>
              <w:pStyle w:val="Intestazionecolonne"/>
            </w:pPr>
            <w:r>
              <w:t>Note</w:t>
            </w:r>
          </w:p>
        </w:tc>
      </w:tr>
      <w:tr w:rsidR="00A45F5E" w:rsidRPr="00A019EB" w14:paraId="3C308959" w14:textId="77777777" w:rsidTr="00A45F5E">
        <w:tc>
          <w:tcPr>
            <w:tcW w:w="4395" w:type="dxa"/>
          </w:tcPr>
          <w:p w14:paraId="3446A4F2" w14:textId="77777777" w:rsidR="00A45F5E" w:rsidRPr="00A019EB" w:rsidRDefault="00A45F5E" w:rsidP="00403BC6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1701" w:type="dxa"/>
          </w:tcPr>
          <w:p w14:paraId="1532B68D" w14:textId="77777777" w:rsidR="00A45F5E" w:rsidRPr="00A019EB" w:rsidRDefault="00A45F5E" w:rsidP="00403BC6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3118" w:type="dxa"/>
          </w:tcPr>
          <w:p w14:paraId="55920282" w14:textId="77777777" w:rsidR="00A45F5E" w:rsidRPr="00A019EB" w:rsidRDefault="00A45F5E" w:rsidP="00403BC6">
            <w:pPr>
              <w:spacing w:before="0"/>
              <w:jc w:val="left"/>
              <w:rPr>
                <w:szCs w:val="22"/>
              </w:rPr>
            </w:pPr>
          </w:p>
        </w:tc>
      </w:tr>
      <w:tr w:rsidR="00A45F5E" w:rsidRPr="00A019EB" w14:paraId="4B39D9DD" w14:textId="77777777" w:rsidTr="00A45F5E">
        <w:tc>
          <w:tcPr>
            <w:tcW w:w="4395" w:type="dxa"/>
          </w:tcPr>
          <w:p w14:paraId="2D11EBE2" w14:textId="77777777" w:rsidR="00A45F5E" w:rsidRPr="00A019EB" w:rsidRDefault="00A45F5E" w:rsidP="00403BC6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1701" w:type="dxa"/>
          </w:tcPr>
          <w:p w14:paraId="2392FAB2" w14:textId="77777777" w:rsidR="00A45F5E" w:rsidRPr="00A019EB" w:rsidRDefault="00A45F5E" w:rsidP="00403BC6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3118" w:type="dxa"/>
          </w:tcPr>
          <w:p w14:paraId="58A83DFA" w14:textId="77777777" w:rsidR="00A45F5E" w:rsidRPr="00A019EB" w:rsidRDefault="00A45F5E" w:rsidP="00403BC6">
            <w:pPr>
              <w:spacing w:before="0"/>
              <w:jc w:val="left"/>
              <w:rPr>
                <w:szCs w:val="22"/>
              </w:rPr>
            </w:pPr>
          </w:p>
        </w:tc>
      </w:tr>
    </w:tbl>
    <w:p w14:paraId="6AF70318" w14:textId="6E9FB9C0" w:rsidR="00A019EB" w:rsidRDefault="00A019EB">
      <w:pPr>
        <w:spacing w:before="0" w:after="0"/>
        <w:jc w:val="left"/>
      </w:pPr>
      <w:r>
        <w:br w:type="page"/>
      </w:r>
      <w:bookmarkStart w:id="10" w:name="_GoBack"/>
      <w:bookmarkEnd w:id="10"/>
    </w:p>
    <w:p w14:paraId="4E6D3C9F" w14:textId="7F70F273" w:rsidR="00E77B5B" w:rsidRPr="00E77B5B" w:rsidRDefault="00E77B5B" w:rsidP="00E77B5B">
      <w:pPr>
        <w:pStyle w:val="Didascalia"/>
        <w:keepNext/>
        <w:rPr>
          <w:color w:val="2E74B5"/>
        </w:rPr>
      </w:pPr>
      <w:r w:rsidRPr="00E77B5B">
        <w:rPr>
          <w:color w:val="2E74B5"/>
        </w:rPr>
        <w:lastRenderedPageBreak/>
        <w:t xml:space="preserve">Tabella </w:t>
      </w:r>
      <w:r w:rsidRPr="00E77B5B">
        <w:rPr>
          <w:color w:val="2E74B5"/>
        </w:rPr>
        <w:fldChar w:fldCharType="begin"/>
      </w:r>
      <w:r w:rsidRPr="00E77B5B">
        <w:rPr>
          <w:color w:val="2E74B5"/>
        </w:rPr>
        <w:instrText xml:space="preserve"> SEQ Tabella \* ARABIC </w:instrText>
      </w:r>
      <w:r w:rsidRPr="00E77B5B">
        <w:rPr>
          <w:color w:val="2E74B5"/>
        </w:rPr>
        <w:fldChar w:fldCharType="separate"/>
      </w:r>
      <w:r w:rsidR="00285F0A">
        <w:rPr>
          <w:noProof/>
          <w:color w:val="2E74B5"/>
        </w:rPr>
        <w:t>1</w:t>
      </w:r>
      <w:r w:rsidRPr="00E77B5B">
        <w:rPr>
          <w:color w:val="2E74B5"/>
        </w:rPr>
        <w:fldChar w:fldCharType="end"/>
      </w:r>
      <w:r w:rsidRPr="00E77B5B">
        <w:rPr>
          <w:color w:val="2E74B5"/>
        </w:rPr>
        <w:t xml:space="preserve"> - Titolo</w:t>
      </w:r>
    </w:p>
    <w:tbl>
      <w:tblPr>
        <w:tblStyle w:val="TabellaMUR1"/>
        <w:tblW w:w="0" w:type="auto"/>
        <w:tblLook w:val="04A0" w:firstRow="1" w:lastRow="0" w:firstColumn="1" w:lastColumn="0" w:noHBand="0" w:noVBand="1"/>
      </w:tblPr>
      <w:tblGrid>
        <w:gridCol w:w="2311"/>
        <w:gridCol w:w="2251"/>
        <w:gridCol w:w="2251"/>
        <w:gridCol w:w="2251"/>
      </w:tblGrid>
      <w:tr w:rsidR="00A019EB" w:rsidRPr="00A019EB" w14:paraId="6996CFE9" w14:textId="77777777" w:rsidTr="00E77B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11" w:type="dxa"/>
          </w:tcPr>
          <w:p w14:paraId="3C9C49C1" w14:textId="77777777" w:rsidR="00A019EB" w:rsidRPr="00A019EB" w:rsidRDefault="00A019EB" w:rsidP="00261A1B">
            <w:pPr>
              <w:pStyle w:val="Intestazionecolonne"/>
            </w:pPr>
            <w:r w:rsidRPr="00A019EB">
              <w:t xml:space="preserve">Formato tabella </w:t>
            </w:r>
          </w:p>
        </w:tc>
        <w:tc>
          <w:tcPr>
            <w:tcW w:w="2251" w:type="dxa"/>
          </w:tcPr>
          <w:p w14:paraId="52C64422" w14:textId="77777777" w:rsidR="00A019EB" w:rsidRPr="00A019EB" w:rsidRDefault="00A019EB" w:rsidP="00261A1B">
            <w:pPr>
              <w:pStyle w:val="Intestazionecolonne"/>
            </w:pPr>
          </w:p>
        </w:tc>
        <w:tc>
          <w:tcPr>
            <w:tcW w:w="2251" w:type="dxa"/>
          </w:tcPr>
          <w:p w14:paraId="1B30B015" w14:textId="77777777" w:rsidR="00A019EB" w:rsidRPr="00A019EB" w:rsidRDefault="00A019EB" w:rsidP="00261A1B">
            <w:pPr>
              <w:pStyle w:val="Intestazionecolonne"/>
            </w:pPr>
          </w:p>
        </w:tc>
        <w:tc>
          <w:tcPr>
            <w:tcW w:w="2251" w:type="dxa"/>
          </w:tcPr>
          <w:p w14:paraId="35DFE667" w14:textId="77777777" w:rsidR="00A019EB" w:rsidRPr="00A019EB" w:rsidRDefault="00A019EB" w:rsidP="00261A1B">
            <w:pPr>
              <w:pStyle w:val="Intestazionecolonne"/>
            </w:pPr>
          </w:p>
        </w:tc>
      </w:tr>
      <w:tr w:rsidR="00E77B5B" w:rsidRPr="00A019EB" w14:paraId="3DCC185A" w14:textId="77777777" w:rsidTr="00E77B5B">
        <w:tc>
          <w:tcPr>
            <w:tcW w:w="2311" w:type="dxa"/>
          </w:tcPr>
          <w:p w14:paraId="59B31D52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2251" w:type="dxa"/>
          </w:tcPr>
          <w:p w14:paraId="4778C069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2251" w:type="dxa"/>
          </w:tcPr>
          <w:p w14:paraId="7E7A4C04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2251" w:type="dxa"/>
          </w:tcPr>
          <w:p w14:paraId="34C3276C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</w:tr>
      <w:tr w:rsidR="00E77B5B" w:rsidRPr="00A019EB" w14:paraId="1DC92AF5" w14:textId="77777777" w:rsidTr="00E77B5B">
        <w:tc>
          <w:tcPr>
            <w:tcW w:w="2311" w:type="dxa"/>
          </w:tcPr>
          <w:p w14:paraId="59CEFE6C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2251" w:type="dxa"/>
          </w:tcPr>
          <w:p w14:paraId="75036B3E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2251" w:type="dxa"/>
          </w:tcPr>
          <w:p w14:paraId="1F362CF3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  <w:tc>
          <w:tcPr>
            <w:tcW w:w="2251" w:type="dxa"/>
          </w:tcPr>
          <w:p w14:paraId="7C6730D4" w14:textId="77777777" w:rsidR="00A019EB" w:rsidRPr="00A019EB" w:rsidRDefault="00A019EB" w:rsidP="00261A1B">
            <w:pPr>
              <w:spacing w:before="0"/>
              <w:jc w:val="left"/>
              <w:rPr>
                <w:szCs w:val="22"/>
              </w:rPr>
            </w:pPr>
          </w:p>
        </w:tc>
      </w:tr>
    </w:tbl>
    <w:p w14:paraId="70CB8CB9" w14:textId="387433D8" w:rsidR="00261A1B" w:rsidRDefault="00261A1B" w:rsidP="00261A1B">
      <w:pPr>
        <w:spacing w:before="240"/>
      </w:pPr>
      <w:r>
        <w:t>Importante considerare l’aspetto cromatico della tabella. Valutare caso per caso se procedere alla chiusura della prima e ultima colonna.</w:t>
      </w:r>
    </w:p>
    <w:p w14:paraId="5CF5C60D" w14:textId="77777777" w:rsidR="00261A1B" w:rsidRPr="00261A1B" w:rsidRDefault="00261A1B" w:rsidP="00261A1B">
      <w:pPr>
        <w:spacing w:before="240"/>
        <w:rPr>
          <w:rFonts w:ascii="Times New Roman" w:eastAsiaTheme="minorHAnsi" w:hAnsi="Times New Roman"/>
          <w:szCs w:val="22"/>
        </w:rPr>
      </w:pPr>
    </w:p>
    <w:p w14:paraId="4BE29629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9CC2E5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36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261A1B">
        <w:rPr>
          <w:rFonts w:ascii="Times New Roman" w:eastAsia="Times New Roman" w:hAnsi="Times New Roman"/>
          <w:bCs/>
          <w:i/>
          <w:noProof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drawing>
          <wp:inline distT="0" distB="0" distL="0" distR="0" wp14:anchorId="12670A41" wp14:editId="16012D04">
            <wp:extent cx="361950" cy="361950"/>
            <wp:effectExtent l="0" t="0" r="9525" b="9525"/>
            <wp:docPr id="64" name="Immagine 42" descr="D:\Users\CanelaperezM\AppData\Local\Microsoft\Windows\INetCache\Content.MSO\E30E9B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anelaperezM\AppData\Local\Microsoft\Windows\INetCache\Content.MSO\E30E9B69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A1B"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</w:t>
      </w:r>
      <w:r w:rsidRPr="00261A1B">
        <w:rPr>
          <w:rFonts w:ascii="Times New Roman" w:eastAsia="Times New Roman" w:hAnsi="Times New Roman"/>
          <w:bCs/>
          <w:i/>
          <w:color w:val="5B9BD5"/>
          <w:sz w:val="36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FOCUS</w:t>
      </w:r>
    </w:p>
    <w:p w14:paraId="4EA76D99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08246419" w14:textId="204D169A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261A1B"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</w:t>
      </w:r>
      <w:r w:rsidR="008A2504"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Eventuale box</w:t>
      </w:r>
      <w:r w:rsidR="00384E4D">
        <w:rPr>
          <w:rStyle w:val="Rimandonotaapidipagina"/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footnoteReference w:id="3"/>
      </w:r>
      <w:r w:rsidR="008A2504"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 xml:space="preserve"> d</w:t>
      </w:r>
      <w:r w:rsidRPr="00261A1B"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i approfondimento su linee guida di selezione avvisi MUR (ove realizzati)</w:t>
      </w:r>
    </w:p>
    <w:p w14:paraId="7720BA91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3DA24250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4D6D7CC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112173B2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4B602B30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43659AC4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</w:p>
    <w:p w14:paraId="2BEF323D" w14:textId="77777777" w:rsidR="00261A1B" w:rsidRPr="00261A1B" w:rsidRDefault="00261A1B" w:rsidP="00B9772C">
      <w:pPr>
        <w:pBdr>
          <w:left w:val="single" w:sz="48" w:space="4" w:color="2E74B5"/>
          <w:bottom w:val="single" w:sz="8" w:space="1" w:color="2E74B5"/>
        </w:pBdr>
        <w:shd w:val="clear" w:color="auto" w:fill="BDD6EE"/>
        <w:spacing w:before="0" w:after="0"/>
        <w:ind w:right="270"/>
        <w:textAlignment w:val="baseline"/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</w:pPr>
      <w:r w:rsidRPr="00261A1B">
        <w:rPr>
          <w:rFonts w:ascii="Times New Roman" w:eastAsia="Times New Roman" w:hAnsi="Times New Roman"/>
          <w:bCs/>
          <w:i/>
          <w:color w:val="5B9BD5"/>
          <w:sz w:val="24"/>
          <w:lang w:eastAsia="it-IT"/>
          <w14:textFill>
            <w14:solidFill>
              <w14:srgbClr w14:val="5B9BD5">
                <w14:lumMod w14:val="60000"/>
                <w14:lumOff w14:val="40000"/>
                <w14:lumMod w14:val="75000"/>
                <w14:lumMod w14:val="50000"/>
              </w14:srgbClr>
            </w14:solidFill>
          </w14:textFill>
        </w:rPr>
        <w:t> </w:t>
      </w:r>
    </w:p>
    <w:p w14:paraId="761AD505" w14:textId="04F8577A" w:rsidR="00A019EB" w:rsidRDefault="00261A1B" w:rsidP="00A019EB">
      <w:r w:rsidRPr="00261A1B">
        <w:t>Di seguito i colori utilizzati per il focus e in generale per le tabelle</w:t>
      </w:r>
      <w:r>
        <w:t>:</w:t>
      </w:r>
    </w:p>
    <w:p w14:paraId="4640856A" w14:textId="77777777" w:rsidR="00B9772C" w:rsidRDefault="00B9772C" w:rsidP="00A019EB"/>
    <w:tbl>
      <w:tblPr>
        <w:tblStyle w:val="TableGrid1"/>
        <w:tblW w:w="8343" w:type="dxa"/>
        <w:tblInd w:w="-108" w:type="dxa"/>
        <w:tblLook w:val="04A0" w:firstRow="1" w:lastRow="0" w:firstColumn="1" w:lastColumn="0" w:noHBand="0" w:noVBand="1"/>
      </w:tblPr>
      <w:tblGrid>
        <w:gridCol w:w="2055"/>
        <w:gridCol w:w="2076"/>
        <w:gridCol w:w="2076"/>
        <w:gridCol w:w="2136"/>
      </w:tblGrid>
      <w:tr w:rsidR="00261A1B" w:rsidRPr="00261A1B" w14:paraId="752FFF96" w14:textId="77777777" w:rsidTr="00B977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55" w:type="dxa"/>
          </w:tcPr>
          <w:p w14:paraId="6C9F5E51" w14:textId="77777777" w:rsidR="00261A1B" w:rsidRPr="00261A1B" w:rsidRDefault="00261A1B" w:rsidP="00261A1B">
            <w:pPr>
              <w:pStyle w:val="Intestazionecolonne"/>
              <w:rPr>
                <w:rFonts w:eastAsia="Calibri"/>
              </w:rPr>
            </w:pPr>
            <w:r w:rsidRPr="00261A1B">
              <w:rPr>
                <w:rFonts w:eastAsia="Calibri"/>
              </w:rPr>
              <w:t>Sfondo Focus</w:t>
            </w:r>
          </w:p>
        </w:tc>
        <w:tc>
          <w:tcPr>
            <w:tcW w:w="2076" w:type="dxa"/>
          </w:tcPr>
          <w:p w14:paraId="38F232B3" w14:textId="77777777" w:rsidR="00261A1B" w:rsidRPr="00261A1B" w:rsidRDefault="00261A1B" w:rsidP="00261A1B">
            <w:pPr>
              <w:pStyle w:val="Intestazionecolonne"/>
              <w:rPr>
                <w:rFonts w:eastAsia="Calibri"/>
              </w:rPr>
            </w:pPr>
            <w:r w:rsidRPr="00261A1B">
              <w:rPr>
                <w:rFonts w:eastAsia="Calibri"/>
              </w:rPr>
              <w:t>Righe di contorno</w:t>
            </w:r>
          </w:p>
        </w:tc>
        <w:tc>
          <w:tcPr>
            <w:tcW w:w="2060" w:type="dxa"/>
          </w:tcPr>
          <w:p w14:paraId="3E8FDECF" w14:textId="77777777" w:rsidR="00261A1B" w:rsidRPr="00261A1B" w:rsidRDefault="00261A1B" w:rsidP="00261A1B">
            <w:pPr>
              <w:pStyle w:val="Intestazionecolonne"/>
              <w:rPr>
                <w:rFonts w:eastAsia="Calibri"/>
              </w:rPr>
            </w:pPr>
            <w:r w:rsidRPr="00261A1B">
              <w:rPr>
                <w:rFonts w:eastAsia="Calibri"/>
              </w:rPr>
              <w:t>Testo</w:t>
            </w:r>
          </w:p>
        </w:tc>
        <w:tc>
          <w:tcPr>
            <w:tcW w:w="2152" w:type="dxa"/>
          </w:tcPr>
          <w:p w14:paraId="3063869D" w14:textId="77777777" w:rsidR="00261A1B" w:rsidRPr="00261A1B" w:rsidRDefault="00261A1B" w:rsidP="00261A1B">
            <w:pPr>
              <w:pStyle w:val="Intestazionecolonne"/>
              <w:rPr>
                <w:rFonts w:eastAsia="Calibri"/>
              </w:rPr>
            </w:pPr>
            <w:r w:rsidRPr="00261A1B">
              <w:rPr>
                <w:rFonts w:eastAsia="Calibri"/>
              </w:rPr>
              <w:t>Sfondo Box/ Intestazione colonne</w:t>
            </w:r>
          </w:p>
        </w:tc>
      </w:tr>
      <w:tr w:rsidR="00261A1B" w:rsidRPr="00261A1B" w14:paraId="7727499C" w14:textId="77777777" w:rsidTr="00B9772C">
        <w:tc>
          <w:tcPr>
            <w:tcW w:w="2055" w:type="dxa"/>
            <w:shd w:val="clear" w:color="auto" w:fill="FFFFFF"/>
          </w:tcPr>
          <w:p w14:paraId="4D6D136E" w14:textId="77777777" w:rsidR="00261A1B" w:rsidRPr="00261A1B" w:rsidRDefault="00261A1B" w:rsidP="00261A1B">
            <w:pPr>
              <w:spacing w:before="240"/>
              <w:rPr>
                <w:rFonts w:eastAsia="Calibri"/>
                <w:color w:val="2E74B5"/>
                <w:sz w:val="24"/>
                <w:szCs w:val="22"/>
                <w:lang w:eastAsia="it-IT"/>
              </w:rPr>
            </w:pPr>
            <w:r w:rsidRPr="00261A1B">
              <w:rPr>
                <w:rFonts w:eastAsia="Calibri"/>
                <w:noProof/>
                <w:color w:val="2E74B5"/>
                <w:sz w:val="24"/>
                <w:szCs w:val="22"/>
                <w:lang w:eastAsia="it-IT"/>
              </w:rPr>
              <w:drawing>
                <wp:inline distT="0" distB="0" distL="0" distR="0" wp14:anchorId="393FDF22" wp14:editId="625FF6B0">
                  <wp:extent cx="1167987" cy="898497"/>
                  <wp:effectExtent l="0" t="0" r="0" b="0"/>
                  <wp:docPr id="65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39550" b="11399"/>
                          <a:stretch/>
                        </pic:blipFill>
                        <pic:spPr bwMode="auto">
                          <a:xfrm>
                            <a:off x="0" y="0"/>
                            <a:ext cx="1171012" cy="90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FFFFFF"/>
          </w:tcPr>
          <w:p w14:paraId="6C8F3933" w14:textId="77777777" w:rsidR="00261A1B" w:rsidRPr="00261A1B" w:rsidRDefault="00261A1B" w:rsidP="00261A1B">
            <w:pPr>
              <w:spacing w:before="240"/>
              <w:rPr>
                <w:rFonts w:eastAsia="Calibri"/>
                <w:color w:val="2E74B5"/>
                <w:sz w:val="24"/>
                <w:szCs w:val="22"/>
                <w:lang w:eastAsia="it-IT"/>
              </w:rPr>
            </w:pPr>
            <w:r w:rsidRPr="00261A1B">
              <w:rPr>
                <w:rFonts w:eastAsia="Calibri"/>
                <w:noProof/>
                <w:color w:val="2E74B5"/>
                <w:sz w:val="24"/>
                <w:szCs w:val="22"/>
                <w:lang w:eastAsia="it-IT"/>
              </w:rPr>
              <w:drawing>
                <wp:inline distT="0" distB="0" distL="0" distR="0" wp14:anchorId="1687A7E4" wp14:editId="6D408328">
                  <wp:extent cx="1176655" cy="945597"/>
                  <wp:effectExtent l="0" t="0" r="4445" b="6985"/>
                  <wp:docPr id="66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34283" b="4532"/>
                          <a:stretch/>
                        </pic:blipFill>
                        <pic:spPr bwMode="auto">
                          <a:xfrm>
                            <a:off x="0" y="0"/>
                            <a:ext cx="1176793" cy="945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shd w:val="clear" w:color="auto" w:fill="FFFFFF"/>
          </w:tcPr>
          <w:p w14:paraId="4D925C5A" w14:textId="3442A694" w:rsidR="00261A1B" w:rsidRPr="00261A1B" w:rsidRDefault="00B9772C" w:rsidP="00261A1B">
            <w:pPr>
              <w:spacing w:before="240"/>
              <w:rPr>
                <w:rFonts w:eastAsia="Calibri"/>
                <w:color w:val="2E74B5"/>
                <w:sz w:val="24"/>
                <w:szCs w:val="22"/>
                <w:lang w:eastAsia="it-IT"/>
              </w:rPr>
            </w:pPr>
            <w:r w:rsidRPr="00261A1B">
              <w:rPr>
                <w:rFonts w:eastAsia="Calibri"/>
                <w:noProof/>
                <w:color w:val="2E74B5"/>
                <w:sz w:val="24"/>
                <w:szCs w:val="22"/>
                <w:lang w:eastAsia="it-IT"/>
              </w:rPr>
              <w:drawing>
                <wp:inline distT="0" distB="0" distL="0" distR="0" wp14:anchorId="7BFD54ED" wp14:editId="40B00E25">
                  <wp:extent cx="1176655" cy="945597"/>
                  <wp:effectExtent l="0" t="0" r="4445" b="6985"/>
                  <wp:docPr id="73" name="Immagin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34283" b="4532"/>
                          <a:stretch/>
                        </pic:blipFill>
                        <pic:spPr bwMode="auto">
                          <a:xfrm>
                            <a:off x="0" y="0"/>
                            <a:ext cx="1176793" cy="945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  <w:shd w:val="clear" w:color="auto" w:fill="FFFFFF"/>
          </w:tcPr>
          <w:p w14:paraId="02EDC83C" w14:textId="77777777" w:rsidR="00261A1B" w:rsidRPr="00261A1B" w:rsidRDefault="00261A1B" w:rsidP="00261A1B">
            <w:pPr>
              <w:spacing w:before="240"/>
              <w:rPr>
                <w:rFonts w:eastAsia="Calibri"/>
                <w:noProof/>
                <w:color w:val="2E74B5"/>
                <w:sz w:val="24"/>
                <w:szCs w:val="22"/>
              </w:rPr>
            </w:pPr>
            <w:r w:rsidRPr="00261A1B">
              <w:rPr>
                <w:rFonts w:eastAsia="Calibri"/>
                <w:noProof/>
                <w:color w:val="2E74B5"/>
                <w:sz w:val="24"/>
                <w:szCs w:val="22"/>
                <w:lang w:eastAsia="it-IT"/>
              </w:rPr>
              <w:drawing>
                <wp:inline distT="0" distB="0" distL="0" distR="0" wp14:anchorId="288D2980" wp14:editId="4A7DCD1F">
                  <wp:extent cx="1171575" cy="923925"/>
                  <wp:effectExtent l="0" t="0" r="9525" b="9525"/>
                  <wp:docPr id="68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6CCBE8" w14:textId="77777777" w:rsidR="00261A1B" w:rsidRDefault="00261A1B" w:rsidP="00A019EB"/>
    <w:sectPr w:rsidR="00261A1B" w:rsidSect="0027486D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985" w:right="1418" w:bottom="1134" w:left="1418" w:header="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343108" w14:textId="77777777" w:rsidR="00FC6C80" w:rsidRDefault="00FC6C80" w:rsidP="00BF2277">
      <w:r>
        <w:separator/>
      </w:r>
    </w:p>
    <w:p w14:paraId="7C49DE16" w14:textId="77777777" w:rsidR="00FC6C80" w:rsidRDefault="00FC6C80" w:rsidP="00BF2277"/>
    <w:p w14:paraId="38D9FE8F" w14:textId="77777777" w:rsidR="00FC6C80" w:rsidRDefault="00FC6C80" w:rsidP="00BF2277"/>
    <w:p w14:paraId="1E078480" w14:textId="77777777" w:rsidR="00FC6C80" w:rsidRDefault="00FC6C80" w:rsidP="00BF2277"/>
  </w:endnote>
  <w:endnote w:type="continuationSeparator" w:id="0">
    <w:p w14:paraId="4F0BB808" w14:textId="77777777" w:rsidR="00FC6C80" w:rsidRDefault="00FC6C80" w:rsidP="00BF2277">
      <w:r>
        <w:continuationSeparator/>
      </w:r>
    </w:p>
    <w:p w14:paraId="0F9FF768" w14:textId="77777777" w:rsidR="00FC6C80" w:rsidRDefault="00FC6C80" w:rsidP="00BF2277"/>
    <w:p w14:paraId="06E304DC" w14:textId="77777777" w:rsidR="00FC6C80" w:rsidRDefault="00FC6C80" w:rsidP="00BF2277"/>
    <w:p w14:paraId="4E3E289D" w14:textId="77777777" w:rsidR="00FC6C80" w:rsidRDefault="00FC6C80" w:rsidP="00BF22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tillium Bd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ajorEastAsia" w:cstheme="majorBidi"/>
        <w:i/>
        <w:color w:val="2E74B5" w:themeColor="accent1" w:themeShade="BF"/>
        <w:sz w:val="20"/>
        <w:szCs w:val="20"/>
      </w:rPr>
      <w:id w:val="1961304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252224" w14:textId="3654E6FF" w:rsidR="006659DC" w:rsidRPr="00AE2089" w:rsidRDefault="00343EE6" w:rsidP="00AE2089">
        <w:pPr>
          <w:jc w:val="right"/>
          <w:rPr>
            <w:rFonts w:eastAsiaTheme="majorEastAsia" w:cstheme="majorBidi"/>
            <w:i/>
            <w:color w:val="2E74B5" w:themeColor="accent1" w:themeShade="BF"/>
            <w:sz w:val="20"/>
            <w:szCs w:val="20"/>
          </w:rPr>
        </w:pPr>
        <w:r>
          <w:rPr>
            <w:noProof/>
            <w:lang w:eastAsia="it-IT"/>
          </w:rPr>
          <w:drawing>
            <wp:anchor distT="0" distB="0" distL="114300" distR="114300" simplePos="0" relativeHeight="251655680" behindDoc="1" locked="0" layoutInCell="1" allowOverlap="1" wp14:anchorId="63C872D6" wp14:editId="773B041F">
              <wp:simplePos x="0" y="0"/>
              <wp:positionH relativeFrom="margin">
                <wp:posOffset>1255581</wp:posOffset>
              </wp:positionH>
              <wp:positionV relativeFrom="paragraph">
                <wp:posOffset>-7769</wp:posOffset>
              </wp:positionV>
              <wp:extent cx="3850341" cy="382905"/>
              <wp:effectExtent l="0" t="0" r="0" b="0"/>
              <wp:wrapNone/>
              <wp:docPr id="7" name="Immagin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magine 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/>
                      <a:srcRect l="13323" t="34221" r="14631" b="26251"/>
                      <a:stretch/>
                    </pic:blipFill>
                    <pic:spPr bwMode="auto">
                      <a:xfrm>
                        <a:off x="0" y="0"/>
                        <a:ext cx="3859239" cy="383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eastAsia="it-IT"/>
          </w:rPr>
          <w:drawing>
            <wp:anchor distT="0" distB="0" distL="114300" distR="114300" simplePos="0" relativeHeight="251657728" behindDoc="0" locked="0" layoutInCell="1" allowOverlap="1" wp14:anchorId="5183C1D8" wp14:editId="7D68DD19">
              <wp:simplePos x="0" y="0"/>
              <wp:positionH relativeFrom="margin">
                <wp:align>left</wp:align>
              </wp:positionH>
              <wp:positionV relativeFrom="page">
                <wp:posOffset>10233025</wp:posOffset>
              </wp:positionV>
              <wp:extent cx="1144905" cy="277495"/>
              <wp:effectExtent l="0" t="0" r="0" b="8255"/>
              <wp:wrapSquare wrapText="bothSides"/>
              <wp:docPr id="5" name="Picture 5" descr="https://nffa-di.it/wp-content/uploads/2023/01/nffa-di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nffa-di.it/wp-content/uploads/2023/01/nffa-di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0424"/>
                      <a:stretch/>
                    </pic:blipFill>
                    <pic:spPr bwMode="auto">
                      <a:xfrm>
                        <a:off x="0" y="0"/>
                        <a:ext cx="114490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C255AE" w:rsidRPr="00C255AE">
          <w:rPr>
            <w:rFonts w:ascii="Times New Roman" w:hAnsi="Times New Roman"/>
            <w:i/>
            <w:color w:val="8496B0"/>
            <w:spacing w:val="60"/>
          </w:rPr>
          <w:t>Pag</w:t>
        </w:r>
        <w:r w:rsidR="00C255AE" w:rsidRPr="00C255AE">
          <w:rPr>
            <w:rFonts w:ascii="Times New Roman" w:hAnsi="Times New Roman"/>
            <w:color w:val="8496B0"/>
            <w:spacing w:val="60"/>
          </w:rPr>
          <w:t>.</w:t>
        </w:r>
        <w:r w:rsidR="006659DC" w:rsidRPr="00436B6E">
          <w:rPr>
            <w:rFonts w:eastAsiaTheme="majorEastAsia" w:cstheme="majorBidi"/>
            <w:i/>
            <w:color w:val="9CC2E5" w:themeColor="accent1" w:themeTint="99"/>
            <w:sz w:val="20"/>
            <w:szCs w:val="20"/>
          </w:rPr>
          <w:t xml:space="preserve"> </w:t>
        </w:r>
        <w:r w:rsidR="006659DC" w:rsidRPr="00AE2089">
          <w:rPr>
            <w:rFonts w:eastAsiaTheme="minorEastAsia"/>
            <w:i/>
            <w:color w:val="2E74B5" w:themeColor="accent1" w:themeShade="BF"/>
            <w:sz w:val="20"/>
            <w:szCs w:val="20"/>
          </w:rPr>
          <w:fldChar w:fldCharType="begin"/>
        </w:r>
        <w:r w:rsidR="006659DC" w:rsidRPr="00AE2089">
          <w:rPr>
            <w:i/>
            <w:color w:val="2E74B5" w:themeColor="accent1" w:themeShade="BF"/>
            <w:sz w:val="20"/>
            <w:szCs w:val="20"/>
          </w:rPr>
          <w:instrText xml:space="preserve"> PAGE    \* MERGEFORMAT </w:instrText>
        </w:r>
        <w:r w:rsidR="006659DC" w:rsidRPr="00AE2089">
          <w:rPr>
            <w:rFonts w:eastAsiaTheme="minorEastAsia"/>
            <w:i/>
            <w:color w:val="2E74B5" w:themeColor="accent1" w:themeShade="BF"/>
            <w:sz w:val="20"/>
            <w:szCs w:val="20"/>
          </w:rPr>
          <w:fldChar w:fldCharType="separate"/>
        </w:r>
        <w:r w:rsidR="00A45F5E" w:rsidRPr="00A45F5E">
          <w:rPr>
            <w:rFonts w:eastAsiaTheme="majorEastAsia" w:cstheme="majorBidi"/>
            <w:i/>
            <w:noProof/>
            <w:color w:val="2E74B5" w:themeColor="accent1" w:themeShade="BF"/>
            <w:sz w:val="20"/>
            <w:szCs w:val="20"/>
          </w:rPr>
          <w:t>5</w:t>
        </w:r>
        <w:r w:rsidR="006659DC" w:rsidRPr="00AE2089">
          <w:rPr>
            <w:rFonts w:eastAsiaTheme="majorEastAsia" w:cstheme="majorBidi"/>
            <w:i/>
            <w:noProof/>
            <w:color w:val="2E74B5" w:themeColor="accent1" w:themeShade="BF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ACF0E" w14:textId="14760732" w:rsidR="006659DC" w:rsidRDefault="005E0BD5" w:rsidP="00BF2277"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EFEB5AD" wp14:editId="6BD95D65">
              <wp:simplePos x="0" y="0"/>
              <wp:positionH relativeFrom="margin">
                <wp:align>center</wp:align>
              </wp:positionH>
              <wp:positionV relativeFrom="paragraph">
                <wp:posOffset>-124732</wp:posOffset>
              </wp:positionV>
              <wp:extent cx="6717030" cy="466725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17030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680A1D" w14:textId="77777777" w:rsidR="005E0BD5" w:rsidRDefault="005E0BD5" w:rsidP="005E0BD5">
                          <w:pPr>
                            <w:spacing w:before="0" w:after="0"/>
                            <w:jc w:val="center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3240366C" wp14:editId="64749F81">
                                <wp:extent cx="1432800" cy="298800"/>
                                <wp:effectExtent l="0" t="0" r="0" b="6350"/>
                                <wp:docPr id="53" name="Picture 53" descr="https://nffa-di.it/wp-content/uploads/2023/01/logo_CNR_affiancato2-768x16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https://nffa-di.it/wp-content/uploads/2023/01/logo_CNR_affiancato2-768x16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2800" cy="29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691802A2" wp14:editId="5929FAD5">
                                <wp:extent cx="298800" cy="108000"/>
                                <wp:effectExtent l="0" t="0" r="0" b="6350"/>
                                <wp:docPr id="54" name="Picture 54" descr="long lines, straight line transparent 409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 descr="long lines, straight line transparent 4093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642" t="27921" r="77584" b="51994"/>
                                        <a:stretch/>
                                      </pic:blipFill>
                                      <pic:spPr bwMode="auto">
                                        <a:xfrm rot="5400000">
                                          <a:off x="0" y="0"/>
                                          <a:ext cx="298800" cy="10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3A88B27E" wp14:editId="293461F1">
                                <wp:extent cx="536400" cy="298800"/>
                                <wp:effectExtent l="0" t="0" r="0" b="6350"/>
                                <wp:docPr id="55" name="Picture 55" descr="https://nffa-di.it/wp-content/uploads/2022/12/logo-1-1-300x16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s://nffa-di.it/wp-content/uploads/2022/12/logo-1-1-300x16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6400" cy="29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599E300B" wp14:editId="24A5F981">
                                <wp:extent cx="298800" cy="108000"/>
                                <wp:effectExtent l="0" t="0" r="0" b="6350"/>
                                <wp:docPr id="56" name="Picture 56" descr="long lines, straight line transparent 409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 descr="long lines, straight line transparent 4093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642" t="27921" r="77584" b="51994"/>
                                        <a:stretch/>
                                      </pic:blipFill>
                                      <pic:spPr bwMode="auto">
                                        <a:xfrm rot="5400000">
                                          <a:off x="0" y="0"/>
                                          <a:ext cx="298800" cy="10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0E6185BC" wp14:editId="4E5435CB">
                                <wp:extent cx="1022400" cy="298800"/>
                                <wp:effectExtent l="0" t="0" r="6350" b="6350"/>
                                <wp:docPr id="57" name="Picture 57" descr="https://nffa-di.it/wp-content/uploads/2022/12/logo_polimi-930788501-e1669903718146-300x88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https://nffa-di.it/wp-content/uploads/2022/12/logo_polimi-930788501-e1669903718146-300x88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2400" cy="29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0FA084F1" wp14:editId="1C18BD03">
                                <wp:extent cx="298800" cy="108000"/>
                                <wp:effectExtent l="0" t="0" r="0" b="6350"/>
                                <wp:docPr id="58" name="Picture 58" descr="long lines, straight line transparent 409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 descr="long lines, straight line transparent 4093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6642" t="27921" r="77584" b="51994"/>
                                        <a:stretch/>
                                      </pic:blipFill>
                                      <pic:spPr bwMode="auto">
                                        <a:xfrm rot="5400000">
                                          <a:off x="0" y="0"/>
                                          <a:ext cx="298800" cy="10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ab/>
                          </w: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7C17DD0D" wp14:editId="3A882812">
                                <wp:extent cx="892800" cy="298800"/>
                                <wp:effectExtent l="0" t="0" r="3175" b="6350"/>
                                <wp:docPr id="59" name="Picture 59" descr="https://nffa-di.it/wp-content/uploads/2022/12/unimi-2412913707-e1669905424323-300x10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https://nffa-di.it/wp-content/uploads/2022/12/unimi-2412913707-e1669905424323-300x10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2800" cy="298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EB5AD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7" type="#_x0000_t202" style="position:absolute;left:0;text-align:left;margin-left:0;margin-top:-9.8pt;width:528.9pt;height:36.7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" filled="f" stroked="f" strokeweight=".5pt">
              <v:textbox>
                <w:txbxContent>
                  <w:p w14:paraId="20680A1D" w14:textId="77777777" w:rsidR="005E0BD5" w:rsidRDefault="005E0BD5" w:rsidP="005E0BD5">
                    <w:pPr>
                      <w:spacing w:before="0" w:after="0"/>
                      <w:jc w:val="center"/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3240366C" wp14:editId="64749F81">
                          <wp:extent cx="1432800" cy="298800"/>
                          <wp:effectExtent l="0" t="0" r="0" b="6350"/>
                          <wp:docPr id="53" name="Picture 53" descr="https://nffa-di.it/wp-content/uploads/2023/01/logo_CNR_affiancato2-768x16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https://nffa-di.it/wp-content/uploads/2023/01/logo_CNR_affiancato2-768x16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2800" cy="29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691802A2" wp14:editId="5929FAD5">
                          <wp:extent cx="298800" cy="108000"/>
                          <wp:effectExtent l="0" t="0" r="0" b="6350"/>
                          <wp:docPr id="54" name="Picture 54" descr="long lines, straight line transparent 409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long lines, straight line transparent 409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642" t="27921" r="77584" b="51994"/>
                                  <a:stretch/>
                                </pic:blipFill>
                                <pic:spPr bwMode="auto">
                                  <a:xfrm rot="5400000">
                                    <a:off x="0" y="0"/>
                                    <a:ext cx="298800" cy="10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3A88B27E" wp14:editId="293461F1">
                          <wp:extent cx="536400" cy="298800"/>
                          <wp:effectExtent l="0" t="0" r="0" b="6350"/>
                          <wp:docPr id="55" name="Picture 55" descr="https://nffa-di.it/wp-content/uploads/2022/12/logo-1-1-300x16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https://nffa-di.it/wp-content/uploads/2022/12/logo-1-1-300x16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6400" cy="29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599E300B" wp14:editId="24A5F981">
                          <wp:extent cx="298800" cy="108000"/>
                          <wp:effectExtent l="0" t="0" r="0" b="6350"/>
                          <wp:docPr id="56" name="Picture 56" descr="long lines, straight line transparent 409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long lines, straight line transparent 409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642" t="27921" r="77584" b="51994"/>
                                  <a:stretch/>
                                </pic:blipFill>
                                <pic:spPr bwMode="auto">
                                  <a:xfrm rot="5400000">
                                    <a:off x="0" y="0"/>
                                    <a:ext cx="298800" cy="10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0E6185BC" wp14:editId="4E5435CB">
                          <wp:extent cx="1022400" cy="298800"/>
                          <wp:effectExtent l="0" t="0" r="6350" b="6350"/>
                          <wp:docPr id="57" name="Picture 57" descr="https://nffa-di.it/wp-content/uploads/2022/12/logo_polimi-930788501-e1669903718146-300x88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https://nffa-di.it/wp-content/uploads/2022/12/logo_polimi-930788501-e1669903718146-300x88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2400" cy="29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0FA084F1" wp14:editId="1C18BD03">
                          <wp:extent cx="298800" cy="108000"/>
                          <wp:effectExtent l="0" t="0" r="0" b="6350"/>
                          <wp:docPr id="58" name="Picture 58" descr="long lines, straight line transparent 409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long lines, straight line transparent 409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642" t="27921" r="77584" b="51994"/>
                                  <a:stretch/>
                                </pic:blipFill>
                                <pic:spPr bwMode="auto">
                                  <a:xfrm rot="5400000">
                                    <a:off x="0" y="0"/>
                                    <a:ext cx="298800" cy="10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ab/>
                    </w: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7C17DD0D" wp14:editId="3A882812">
                          <wp:extent cx="892800" cy="298800"/>
                          <wp:effectExtent l="0" t="0" r="3175" b="6350"/>
                          <wp:docPr id="59" name="Picture 59" descr="https://nffa-di.it/wp-content/uploads/2022/12/unimi-2412913707-e1669905424323-300x10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https://nffa-di.it/wp-content/uploads/2022/12/unimi-2412913707-e1669905424323-300x10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2800" cy="298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2A4981" w14:textId="77777777" w:rsidR="00FC6C80" w:rsidRDefault="00FC6C80" w:rsidP="00BF2277">
      <w:r>
        <w:separator/>
      </w:r>
    </w:p>
  </w:footnote>
  <w:footnote w:type="continuationSeparator" w:id="0">
    <w:p w14:paraId="15714A4E" w14:textId="77777777" w:rsidR="00FC6C80" w:rsidRDefault="00FC6C80" w:rsidP="00BF2277">
      <w:r>
        <w:continuationSeparator/>
      </w:r>
    </w:p>
  </w:footnote>
  <w:footnote w:type="continuationNotice" w:id="1">
    <w:p w14:paraId="446E2A48" w14:textId="77777777" w:rsidR="00FC6C80" w:rsidRDefault="00FC6C80">
      <w:pPr>
        <w:spacing w:before="0" w:after="0"/>
      </w:pPr>
    </w:p>
  </w:footnote>
  <w:footnote w:id="2">
    <w:p w14:paraId="439BE1AB" w14:textId="6F0E261D" w:rsidR="00C255AE" w:rsidRPr="00C255AE" w:rsidRDefault="00C255AE" w:rsidP="00C255A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C255AE">
        <w:t>https://www.mur.gov.it/it</w:t>
      </w:r>
    </w:p>
  </w:footnote>
  <w:footnote w:id="3">
    <w:p w14:paraId="4868C98B" w14:textId="3848766D" w:rsidR="00384E4D" w:rsidRDefault="00384E4D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384E4D">
        <w:t>Nota a piè di pagina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B7B3E" w14:textId="77777777" w:rsidR="006659DC" w:rsidRDefault="00FC6C80" w:rsidP="00BF2277">
    <w:r>
      <w:rPr>
        <w:noProof/>
      </w:rPr>
      <w:pict w14:anchorId="5AAB4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643438" o:spid="_x0000_s2049" type="#_x0000_t75" alt="" style="position:absolute;left:0;text-align:left;margin-left:0;margin-top:0;width:595.45pt;height:842.1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fondo bmp"/>
          <w10:wrap anchorx="margin" anchory="margin"/>
        </v:shape>
      </w:pict>
    </w:r>
    <w:r w:rsidR="006659DC">
      <w:t>[Digitare il titolo del documento]</w:t>
    </w:r>
  </w:p>
  <w:p w14:paraId="6D13C8CC" w14:textId="77777777" w:rsidR="006659DC" w:rsidRDefault="006659DC" w:rsidP="00BF2277">
    <w:r>
      <w:t>[Digitare la data]</w:t>
    </w:r>
  </w:p>
  <w:p w14:paraId="2B0B1AB2" w14:textId="77777777" w:rsidR="006659DC" w:rsidRDefault="006659DC" w:rsidP="00BF2277"/>
  <w:p w14:paraId="13F8D4C8" w14:textId="77777777" w:rsidR="006659DC" w:rsidRDefault="006659DC" w:rsidP="00BF2277"/>
  <w:p w14:paraId="184848A3" w14:textId="77777777" w:rsidR="006659DC" w:rsidRDefault="006659DC" w:rsidP="00BF2277"/>
  <w:p w14:paraId="3857F2CB" w14:textId="77777777" w:rsidR="006659DC" w:rsidRDefault="006659DC" w:rsidP="00BF227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DB3727" w14:textId="5B3CD6A5" w:rsidR="006659DC" w:rsidRPr="00515C47" w:rsidRDefault="00515C47" w:rsidP="00515C4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4656" behindDoc="0" locked="0" layoutInCell="1" allowOverlap="1" wp14:anchorId="05AF9785" wp14:editId="48035EF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498600" cy="1018540"/>
          <wp:effectExtent l="0" t="0" r="6350" b="0"/>
          <wp:wrapThrough wrapText="bothSides">
            <wp:wrapPolygon edited="0">
              <wp:start x="0" y="0"/>
              <wp:lineTo x="0" y="21007"/>
              <wp:lineTo x="21417" y="21007"/>
              <wp:lineTo x="21417" y="0"/>
              <wp:lineTo x="0" y="0"/>
            </wp:wrapPolygon>
          </wp:wrapThrough>
          <wp:docPr id="74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955" b="19597"/>
                  <a:stretch/>
                </pic:blipFill>
                <pic:spPr bwMode="auto">
                  <a:xfrm>
                    <a:off x="0" y="0"/>
                    <a:ext cx="1498600" cy="1018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C78CA" w14:textId="73D8113A" w:rsidR="00273B64" w:rsidRDefault="00A82C52" w:rsidP="00BB33F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 wp14:anchorId="04CA0A0F" wp14:editId="21974455">
          <wp:simplePos x="0" y="0"/>
          <wp:positionH relativeFrom="column">
            <wp:posOffset>4877435</wp:posOffset>
          </wp:positionH>
          <wp:positionV relativeFrom="paragraph">
            <wp:posOffset>288290</wp:posOffset>
          </wp:positionV>
          <wp:extent cx="1536700" cy="395605"/>
          <wp:effectExtent l="0" t="0" r="6350" b="4445"/>
          <wp:wrapTopAndBottom/>
          <wp:docPr id="9" name="Picture 9" descr="C:\Users\Irene\Desktop\Loghi Italiadomani\Loghi Italiadomani\italia-domani-tracciat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:\Users\Irene\Desktop\Loghi Italiadomani\Loghi Italiadomani\italia-domani-tracciat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76" t="32967" r="12566" b="36627"/>
                  <a:stretch/>
                </pic:blipFill>
                <pic:spPr bwMode="auto">
                  <a:xfrm>
                    <a:off x="0" y="0"/>
                    <a:ext cx="153670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783A4729" wp14:editId="4319CFE3">
          <wp:simplePos x="0" y="0"/>
          <wp:positionH relativeFrom="margin">
            <wp:posOffset>3153410</wp:posOffset>
          </wp:positionH>
          <wp:positionV relativeFrom="paragraph">
            <wp:posOffset>294640</wp:posOffset>
          </wp:positionV>
          <wp:extent cx="1439545" cy="395605"/>
          <wp:effectExtent l="0" t="0" r="8255" b="4445"/>
          <wp:wrapTopAndBottom/>
          <wp:docPr id="6" name="Picture 6" descr="C:\Users\Irene\Desktop\Loghi MUR\Loghi MUR\LOGO_UniversitàRicerca Nolineare_.TRACCIATO_s cop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:\Users\Irene\Desktop\Loghi MUR\Loghi MUR\LOGO_UniversitàRicerca Nolineare_.TRACCIATO_s cop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73B64">
      <w:rPr>
        <w:noProof/>
        <w:lang w:eastAsia="it-IT"/>
      </w:rPr>
      <w:drawing>
        <wp:anchor distT="0" distB="0" distL="114300" distR="114300" simplePos="0" relativeHeight="251658752" behindDoc="0" locked="0" layoutInCell="1" allowOverlap="1" wp14:anchorId="6D0878EC" wp14:editId="6B8D71D7">
          <wp:simplePos x="0" y="0"/>
          <wp:positionH relativeFrom="column">
            <wp:posOffset>866688</wp:posOffset>
          </wp:positionH>
          <wp:positionV relativeFrom="paragraph">
            <wp:posOffset>297815</wp:posOffset>
          </wp:positionV>
          <wp:extent cx="2214000" cy="396000"/>
          <wp:effectExtent l="0" t="0" r="0" b="4445"/>
          <wp:wrapTopAndBottom/>
          <wp:docPr id="1" name="Picture 1" descr="C:\Users\Irene\Desktop\Loghi NextGenEU\Loghi NextGenEU\PNG\IT Finanziato dall'Unione europea_PO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\Users\Irene\Desktop\Loghi NextGenEU\Loghi NextGenEU\PNG\IT Finanziato dall'Unione europea_POS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55" b="9840"/>
                  <a:stretch/>
                </pic:blipFill>
                <pic:spPr bwMode="auto">
                  <a:xfrm>
                    <a:off x="0" y="0"/>
                    <a:ext cx="2214000" cy="39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73B64">
      <w:rPr>
        <w:noProof/>
        <w:lang w:eastAsia="it-IT"/>
      </w:rPr>
      <w:drawing>
        <wp:anchor distT="0" distB="0" distL="114300" distR="114300" simplePos="0" relativeHeight="251653632" behindDoc="0" locked="0" layoutInCell="1" allowOverlap="1" wp14:anchorId="6E842DB1" wp14:editId="5EB10541">
          <wp:simplePos x="0" y="0"/>
          <wp:positionH relativeFrom="page">
            <wp:align>left</wp:align>
          </wp:positionH>
          <wp:positionV relativeFrom="paragraph">
            <wp:posOffset>11430</wp:posOffset>
          </wp:positionV>
          <wp:extent cx="1679575" cy="1775460"/>
          <wp:effectExtent l="0" t="0" r="0" b="0"/>
          <wp:wrapSquare wrapText="bothSides"/>
          <wp:docPr id="75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832" b="21254"/>
                  <a:stretch/>
                </pic:blipFill>
                <pic:spPr bwMode="auto">
                  <a:xfrm>
                    <a:off x="0" y="0"/>
                    <a:ext cx="1679575" cy="1775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3D76F3" w14:textId="2820C1E9" w:rsidR="00273B64" w:rsidRDefault="00273B64" w:rsidP="00BB33FE">
    <w:pPr>
      <w:pStyle w:val="Intestazione"/>
    </w:pPr>
  </w:p>
  <w:p w14:paraId="6F0E3BC8" w14:textId="4E5513C0" w:rsidR="006659DC" w:rsidRPr="00273B64" w:rsidRDefault="00BB33FE" w:rsidP="00273B64">
    <w:pPr>
      <w:pStyle w:val="Intestazione"/>
      <w:rPr>
        <w:sz w:val="16"/>
        <w:szCs w:val="16"/>
        <w:lang w:val="en-GB"/>
      </w:rPr>
    </w:pPr>
    <w:r w:rsidRPr="00273B64">
      <w:rPr>
        <w:sz w:val="16"/>
        <w:szCs w:val="16"/>
      </w:rPr>
      <w:t>Proge</w:t>
    </w:r>
    <w:r w:rsidR="00273B64" w:rsidRPr="00273B64">
      <w:rPr>
        <w:sz w:val="16"/>
        <w:szCs w:val="16"/>
      </w:rPr>
      <w:t>tto NFFA-DI –  PNRR Missione 4, “</w:t>
    </w:r>
    <w:r w:rsidRPr="00273B64">
      <w:rPr>
        <w:sz w:val="16"/>
        <w:szCs w:val="16"/>
      </w:rPr>
      <w:t>Istruzione e Ricerca</w:t>
    </w:r>
    <w:r w:rsidR="00273B64" w:rsidRPr="00273B64">
      <w:rPr>
        <w:sz w:val="16"/>
        <w:szCs w:val="16"/>
      </w:rPr>
      <w:t>” – Componente 2, “D</w:t>
    </w:r>
    <w:r w:rsidRPr="00273B64">
      <w:rPr>
        <w:sz w:val="16"/>
        <w:szCs w:val="16"/>
      </w:rPr>
      <w:t>alla ricerca all'impresa</w:t>
    </w:r>
    <w:r w:rsidR="00273B64" w:rsidRPr="00273B64">
      <w:rPr>
        <w:sz w:val="16"/>
        <w:szCs w:val="16"/>
      </w:rPr>
      <w:t>” – L</w:t>
    </w:r>
    <w:r w:rsidRPr="00273B64">
      <w:rPr>
        <w:sz w:val="16"/>
        <w:szCs w:val="16"/>
      </w:rPr>
      <w:t>inea di investimen</w:t>
    </w:r>
    <w:r w:rsidR="00273B64" w:rsidRPr="00273B64">
      <w:rPr>
        <w:sz w:val="16"/>
        <w:szCs w:val="16"/>
      </w:rPr>
      <w:t>to 3.1, “</w:t>
    </w:r>
    <w:r w:rsidRPr="00273B64">
      <w:rPr>
        <w:sz w:val="16"/>
        <w:szCs w:val="16"/>
      </w:rPr>
      <w:t>Fondo per la realizzazione di un sistema integrato di infrastrutture di ricerc</w:t>
    </w:r>
    <w:r w:rsidR="00273B64" w:rsidRPr="00273B64">
      <w:rPr>
        <w:sz w:val="16"/>
        <w:szCs w:val="16"/>
      </w:rPr>
      <w:t>a e innovazione” – Azione 3.1.1, “Creazione di nuove IR o potenziamento di quelle esistenti che concorrono agli obiettivi di Eccellenza Scientifica di Horizon Europe e costituzione di reti”</w:t>
    </w:r>
    <w:r w:rsidR="00273B64">
      <w:rPr>
        <w:sz w:val="16"/>
        <w:szCs w:val="16"/>
      </w:rPr>
      <w:t xml:space="preserve"> </w:t>
    </w:r>
    <w:r w:rsidR="00273B64" w:rsidRPr="00273B64">
      <w:rPr>
        <w:sz w:val="16"/>
        <w:szCs w:val="16"/>
      </w:rPr>
      <w:t>–</w:t>
    </w:r>
    <w:r w:rsidR="00273B64">
      <w:rPr>
        <w:sz w:val="16"/>
        <w:szCs w:val="16"/>
        <w:lang w:val="en-GB"/>
      </w:rPr>
      <w:t xml:space="preserve"> CUP </w:t>
    </w:r>
    <w:r w:rsidR="00273B64" w:rsidRPr="00273B64">
      <w:rPr>
        <w:sz w:val="16"/>
        <w:szCs w:val="16"/>
        <w:lang w:val="en-GB"/>
      </w:rPr>
      <w:t>B53C22004310006</w:t>
    </w:r>
    <w:r w:rsidR="00273B64">
      <w:rPr>
        <w:sz w:val="16"/>
        <w:szCs w:val="16"/>
        <w:lang w:val="en-GB"/>
      </w:rPr>
      <w:t xml:space="preserve">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42A2CB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CA402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A3836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4E274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37252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725504D"/>
    <w:multiLevelType w:val="hybridMultilevel"/>
    <w:tmpl w:val="E3DC0A7C"/>
    <w:lvl w:ilvl="0" w:tplc="5492E878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179D9"/>
    <w:multiLevelType w:val="multilevel"/>
    <w:tmpl w:val="7604F7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F5496" w:themeColor="accent5" w:themeShade="BF"/>
        <w:sz w:val="24"/>
      </w:rPr>
    </w:lvl>
    <w:lvl w:ilvl="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  <w:color w:val="FFFF99"/>
        <w:sz w:val="24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7" w15:restartNumberingAfterBreak="0">
    <w:nsid w:val="17BB19F9"/>
    <w:multiLevelType w:val="multilevel"/>
    <w:tmpl w:val="0410001D"/>
    <w:styleLink w:val="Elencopuntato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auto"/>
        <w:sz w:val="24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2F5496" w:themeColor="accent5" w:themeShade="BF"/>
        <w:sz w:val="24"/>
      </w:rPr>
    </w:lvl>
    <w:lvl w:ilvl="2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color w:val="FFFF99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99E725C"/>
    <w:multiLevelType w:val="multilevel"/>
    <w:tmpl w:val="EB4C73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2F5496" w:themeColor="accent5" w:themeShade="BF"/>
        <w:sz w:val="24"/>
      </w:rPr>
    </w:lvl>
    <w:lvl w:ilvl="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  <w:color w:val="FFFF99"/>
        <w:sz w:val="24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 w15:restartNumberingAfterBreak="0">
    <w:nsid w:val="1A41750A"/>
    <w:multiLevelType w:val="hybridMultilevel"/>
    <w:tmpl w:val="C5166F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D423E7"/>
    <w:multiLevelType w:val="hybridMultilevel"/>
    <w:tmpl w:val="3A9E4F9A"/>
    <w:lvl w:ilvl="0" w:tplc="D33E9A7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3B504FF"/>
    <w:multiLevelType w:val="hybridMultilevel"/>
    <w:tmpl w:val="FD0E9180"/>
    <w:lvl w:ilvl="0" w:tplc="7106809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20F6D"/>
    <w:multiLevelType w:val="multilevel"/>
    <w:tmpl w:val="EB4C73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2F5496" w:themeColor="accent5" w:themeShade="BF"/>
        <w:sz w:val="24"/>
      </w:rPr>
    </w:lvl>
    <w:lvl w:ilvl="2">
      <w:start w:val="1"/>
      <w:numFmt w:val="bullet"/>
      <w:lvlText w:val=""/>
      <w:lvlJc w:val="left"/>
      <w:pPr>
        <w:ind w:left="1440" w:hanging="360"/>
      </w:pPr>
      <w:rPr>
        <w:rFonts w:ascii="Symbol" w:hAnsi="Symbol" w:hint="default"/>
        <w:color w:val="FFFF99"/>
        <w:sz w:val="24"/>
      </w:r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3" w15:restartNumberingAfterBreak="0">
    <w:nsid w:val="3B06213E"/>
    <w:multiLevelType w:val="multilevel"/>
    <w:tmpl w:val="24A2C2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color w:val="auto"/>
        <w:sz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5" w:themeShade="BF"/>
        <w:sz w:val="24"/>
      </w:rPr>
    </w:lvl>
    <w:lvl w:ilvl="2">
      <w:start w:val="1"/>
      <w:numFmt w:val="bullet"/>
      <w:lvlText w:val=""/>
      <w:lvlJc w:val="left"/>
      <w:pPr>
        <w:ind w:left="1080" w:hanging="360"/>
      </w:pPr>
      <w:rPr>
        <w:rFonts w:ascii="Symbol" w:hAnsi="Symbol" w:hint="default"/>
        <w:color w:val="FFFF99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F8D3755"/>
    <w:multiLevelType w:val="multilevel"/>
    <w:tmpl w:val="0410001D"/>
    <w:numStyleLink w:val="Elencopuntato"/>
  </w:abstractNum>
  <w:abstractNum w:abstractNumId="15" w15:restartNumberingAfterBreak="0">
    <w:nsid w:val="415F1E57"/>
    <w:multiLevelType w:val="hybridMultilevel"/>
    <w:tmpl w:val="30D83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3E9A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BE6AF8"/>
    <w:multiLevelType w:val="hybridMultilevel"/>
    <w:tmpl w:val="0F1AC8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564628"/>
    <w:multiLevelType w:val="multilevel"/>
    <w:tmpl w:val="814E21A6"/>
    <w:lvl w:ilvl="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2F5496" w:themeColor="accent5" w:themeShade="BF"/>
        <w:sz w:val="24"/>
      </w:rPr>
    </w:lvl>
    <w:lvl w:ilvl="2">
      <w:start w:val="1"/>
      <w:numFmt w:val="bullet"/>
      <w:lvlText w:val=""/>
      <w:lvlJc w:val="left"/>
      <w:pPr>
        <w:ind w:left="1788" w:hanging="360"/>
      </w:pPr>
      <w:rPr>
        <w:rFonts w:ascii="Symbol" w:hAnsi="Symbol" w:hint="default"/>
        <w:color w:val="FFFF99"/>
        <w:sz w:val="24"/>
      </w:r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8" w15:restartNumberingAfterBreak="0">
    <w:nsid w:val="530A60D0"/>
    <w:multiLevelType w:val="hybridMultilevel"/>
    <w:tmpl w:val="B8EA853C"/>
    <w:lvl w:ilvl="0" w:tplc="5492E878">
      <w:start w:val="1"/>
      <w:numFmt w:val="decimal"/>
      <w:lvlText w:val="%1."/>
      <w:lvlJc w:val="left"/>
      <w:pPr>
        <w:ind w:left="720" w:hanging="360"/>
      </w:pPr>
    </w:lvl>
    <w:lvl w:ilvl="1" w:tplc="DD080BB8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2B0C12"/>
    <w:multiLevelType w:val="hybridMultilevel"/>
    <w:tmpl w:val="A084764C"/>
    <w:lvl w:ilvl="0" w:tplc="DE4211B2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B67F04"/>
    <w:multiLevelType w:val="multilevel"/>
    <w:tmpl w:val="F6468AA6"/>
    <w:lvl w:ilvl="0">
      <w:start w:val="1"/>
      <w:numFmt w:val="decimal"/>
      <w:pStyle w:val="Titolo1"/>
      <w:lvlText w:val="%1."/>
      <w:lvlJc w:val="left"/>
      <w:pPr>
        <w:ind w:left="360" w:hanging="360"/>
      </w:p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3847071"/>
    <w:multiLevelType w:val="hybridMultilevel"/>
    <w:tmpl w:val="CD720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7"/>
  </w:num>
  <w:num w:numId="5">
    <w:abstractNumId w:val="19"/>
  </w:num>
  <w:num w:numId="6">
    <w:abstractNumId w:val="10"/>
  </w:num>
  <w:num w:numId="7">
    <w:abstractNumId w:val="14"/>
  </w:num>
  <w:num w:numId="8">
    <w:abstractNumId w:val="11"/>
  </w:num>
  <w:num w:numId="9">
    <w:abstractNumId w:val="15"/>
  </w:num>
  <w:num w:numId="10">
    <w:abstractNumId w:val="18"/>
  </w:num>
  <w:num w:numId="11">
    <w:abstractNumId w:val="13"/>
  </w:num>
  <w:num w:numId="12">
    <w:abstractNumId w:val="17"/>
  </w:num>
  <w:num w:numId="13">
    <w:abstractNumId w:val="6"/>
  </w:num>
  <w:num w:numId="14">
    <w:abstractNumId w:val="5"/>
  </w:num>
  <w:num w:numId="15">
    <w:abstractNumId w:val="8"/>
  </w:num>
  <w:num w:numId="16">
    <w:abstractNumId w:val="12"/>
  </w:num>
  <w:num w:numId="17">
    <w:abstractNumId w:val="20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005"/>
    <w:rsid w:val="00000666"/>
    <w:rsid w:val="000104AF"/>
    <w:rsid w:val="00015434"/>
    <w:rsid w:val="000442E7"/>
    <w:rsid w:val="00054803"/>
    <w:rsid w:val="0005516C"/>
    <w:rsid w:val="00081E14"/>
    <w:rsid w:val="0008564D"/>
    <w:rsid w:val="000A1923"/>
    <w:rsid w:val="000B600A"/>
    <w:rsid w:val="000C2B5A"/>
    <w:rsid w:val="000C4CAF"/>
    <w:rsid w:val="000C7701"/>
    <w:rsid w:val="000D0403"/>
    <w:rsid w:val="0013079B"/>
    <w:rsid w:val="00133BB6"/>
    <w:rsid w:val="00171FBD"/>
    <w:rsid w:val="0019287F"/>
    <w:rsid w:val="001A0F70"/>
    <w:rsid w:val="001A366C"/>
    <w:rsid w:val="001B71E4"/>
    <w:rsid w:val="001C7674"/>
    <w:rsid w:val="001D7818"/>
    <w:rsid w:val="001F7AF6"/>
    <w:rsid w:val="00210F5A"/>
    <w:rsid w:val="002175E1"/>
    <w:rsid w:val="00241B9C"/>
    <w:rsid w:val="00261A1B"/>
    <w:rsid w:val="00266208"/>
    <w:rsid w:val="00273B64"/>
    <w:rsid w:val="0027486D"/>
    <w:rsid w:val="00284471"/>
    <w:rsid w:val="00285F0A"/>
    <w:rsid w:val="002941F5"/>
    <w:rsid w:val="002C2B4B"/>
    <w:rsid w:val="002D4C03"/>
    <w:rsid w:val="002D7C98"/>
    <w:rsid w:val="002E007F"/>
    <w:rsid w:val="002F79AA"/>
    <w:rsid w:val="00316621"/>
    <w:rsid w:val="00323D1B"/>
    <w:rsid w:val="0032533E"/>
    <w:rsid w:val="00343EE6"/>
    <w:rsid w:val="003818FD"/>
    <w:rsid w:val="00384E4D"/>
    <w:rsid w:val="003A0C9F"/>
    <w:rsid w:val="003A4DAD"/>
    <w:rsid w:val="003C229C"/>
    <w:rsid w:val="003C27F2"/>
    <w:rsid w:val="003E0C5D"/>
    <w:rsid w:val="003E4176"/>
    <w:rsid w:val="004020CA"/>
    <w:rsid w:val="00403592"/>
    <w:rsid w:val="0040393D"/>
    <w:rsid w:val="00412E22"/>
    <w:rsid w:val="00423482"/>
    <w:rsid w:val="00436B6E"/>
    <w:rsid w:val="00454CD0"/>
    <w:rsid w:val="004759FF"/>
    <w:rsid w:val="00484B29"/>
    <w:rsid w:val="00493059"/>
    <w:rsid w:val="004A5942"/>
    <w:rsid w:val="004E529E"/>
    <w:rsid w:val="00515C47"/>
    <w:rsid w:val="00516415"/>
    <w:rsid w:val="00520A8C"/>
    <w:rsid w:val="00526A85"/>
    <w:rsid w:val="00532DE7"/>
    <w:rsid w:val="00534409"/>
    <w:rsid w:val="0056181D"/>
    <w:rsid w:val="00565E79"/>
    <w:rsid w:val="005849DB"/>
    <w:rsid w:val="00584A06"/>
    <w:rsid w:val="00585FED"/>
    <w:rsid w:val="00592AE8"/>
    <w:rsid w:val="005A3796"/>
    <w:rsid w:val="005D00E1"/>
    <w:rsid w:val="005D564C"/>
    <w:rsid w:val="005D6B9A"/>
    <w:rsid w:val="005D7700"/>
    <w:rsid w:val="005E0BD5"/>
    <w:rsid w:val="005F6689"/>
    <w:rsid w:val="006016EB"/>
    <w:rsid w:val="00625D36"/>
    <w:rsid w:val="00660B25"/>
    <w:rsid w:val="006659DC"/>
    <w:rsid w:val="00671680"/>
    <w:rsid w:val="0067626F"/>
    <w:rsid w:val="00680AD6"/>
    <w:rsid w:val="0069690E"/>
    <w:rsid w:val="006B74C3"/>
    <w:rsid w:val="006C45C1"/>
    <w:rsid w:val="006E0B16"/>
    <w:rsid w:val="00706059"/>
    <w:rsid w:val="00751FA8"/>
    <w:rsid w:val="0077445F"/>
    <w:rsid w:val="007749C9"/>
    <w:rsid w:val="007833D9"/>
    <w:rsid w:val="007B6EF1"/>
    <w:rsid w:val="007C0DDF"/>
    <w:rsid w:val="007D0320"/>
    <w:rsid w:val="007F33D5"/>
    <w:rsid w:val="00801C19"/>
    <w:rsid w:val="008155E7"/>
    <w:rsid w:val="008168CC"/>
    <w:rsid w:val="00843D81"/>
    <w:rsid w:val="008720EA"/>
    <w:rsid w:val="00875F06"/>
    <w:rsid w:val="00892908"/>
    <w:rsid w:val="008A2504"/>
    <w:rsid w:val="008C18B2"/>
    <w:rsid w:val="008C1CCC"/>
    <w:rsid w:val="008C2BAE"/>
    <w:rsid w:val="009256D8"/>
    <w:rsid w:val="009458E3"/>
    <w:rsid w:val="009516D2"/>
    <w:rsid w:val="009815D8"/>
    <w:rsid w:val="00984910"/>
    <w:rsid w:val="009976B3"/>
    <w:rsid w:val="009A6CF0"/>
    <w:rsid w:val="009D3B07"/>
    <w:rsid w:val="009D5934"/>
    <w:rsid w:val="00A019EB"/>
    <w:rsid w:val="00A044E6"/>
    <w:rsid w:val="00A06731"/>
    <w:rsid w:val="00A31239"/>
    <w:rsid w:val="00A45F5E"/>
    <w:rsid w:val="00A70605"/>
    <w:rsid w:val="00A720A5"/>
    <w:rsid w:val="00A74E3D"/>
    <w:rsid w:val="00A81199"/>
    <w:rsid w:val="00A82C52"/>
    <w:rsid w:val="00A84FD7"/>
    <w:rsid w:val="00A95A68"/>
    <w:rsid w:val="00AA6857"/>
    <w:rsid w:val="00AE2089"/>
    <w:rsid w:val="00B0177C"/>
    <w:rsid w:val="00B25F2C"/>
    <w:rsid w:val="00B32ED4"/>
    <w:rsid w:val="00B76854"/>
    <w:rsid w:val="00B908EB"/>
    <w:rsid w:val="00B9772C"/>
    <w:rsid w:val="00BA10D5"/>
    <w:rsid w:val="00BB33FE"/>
    <w:rsid w:val="00BF2277"/>
    <w:rsid w:val="00BF3930"/>
    <w:rsid w:val="00C11255"/>
    <w:rsid w:val="00C13911"/>
    <w:rsid w:val="00C14802"/>
    <w:rsid w:val="00C2309C"/>
    <w:rsid w:val="00C255AE"/>
    <w:rsid w:val="00C26B37"/>
    <w:rsid w:val="00C34929"/>
    <w:rsid w:val="00C3663C"/>
    <w:rsid w:val="00C62193"/>
    <w:rsid w:val="00C74211"/>
    <w:rsid w:val="00CA2869"/>
    <w:rsid w:val="00CA7926"/>
    <w:rsid w:val="00CB60FB"/>
    <w:rsid w:val="00CD50C1"/>
    <w:rsid w:val="00CE5196"/>
    <w:rsid w:val="00D00FDC"/>
    <w:rsid w:val="00D04546"/>
    <w:rsid w:val="00D13A35"/>
    <w:rsid w:val="00D21005"/>
    <w:rsid w:val="00D26AD3"/>
    <w:rsid w:val="00D27B00"/>
    <w:rsid w:val="00D444E2"/>
    <w:rsid w:val="00D556BB"/>
    <w:rsid w:val="00D567A0"/>
    <w:rsid w:val="00D76C15"/>
    <w:rsid w:val="00DE1660"/>
    <w:rsid w:val="00DE6B17"/>
    <w:rsid w:val="00E06A0B"/>
    <w:rsid w:val="00E260E8"/>
    <w:rsid w:val="00E3677B"/>
    <w:rsid w:val="00E77B5B"/>
    <w:rsid w:val="00E80BA6"/>
    <w:rsid w:val="00E811B3"/>
    <w:rsid w:val="00E85C9D"/>
    <w:rsid w:val="00EA0311"/>
    <w:rsid w:val="00EA6100"/>
    <w:rsid w:val="00EB6201"/>
    <w:rsid w:val="00EC41FC"/>
    <w:rsid w:val="00EF705A"/>
    <w:rsid w:val="00F13C20"/>
    <w:rsid w:val="00F75407"/>
    <w:rsid w:val="00F807AC"/>
    <w:rsid w:val="00FC6C80"/>
    <w:rsid w:val="00FD3C18"/>
    <w:rsid w:val="00FF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1AF3BED"/>
  <w15:docId w15:val="{302BAE7F-4092-4FCB-B828-790874B8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F2277"/>
    <w:pPr>
      <w:spacing w:before="120" w:after="120"/>
      <w:jc w:val="both"/>
    </w:pPr>
    <w:rPr>
      <w:sz w:val="22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BF2277"/>
    <w:pPr>
      <w:keepNext/>
      <w:keepLines/>
      <w:numPr>
        <w:numId w:val="17"/>
      </w:numPr>
      <w:spacing w:before="480"/>
      <w:ind w:right="357"/>
      <w:jc w:val="left"/>
      <w:outlineLvl w:val="0"/>
    </w:pPr>
    <w:rPr>
      <w:rFonts w:ascii="Times New Roman" w:eastAsia="Times New Roman" w:hAnsi="Times New Roman"/>
      <w:caps/>
      <w:color w:val="2E74B5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F2277"/>
    <w:pPr>
      <w:keepNext/>
      <w:keepLines/>
      <w:numPr>
        <w:ilvl w:val="1"/>
        <w:numId w:val="17"/>
      </w:numPr>
      <w:spacing w:before="360" w:after="240"/>
      <w:ind w:left="432"/>
      <w:jc w:val="left"/>
      <w:outlineLvl w:val="1"/>
    </w:pPr>
    <w:rPr>
      <w:rFonts w:ascii="Times New Roman" w:eastAsia="Times New Roman" w:hAnsi="Times New Roman" w:cstheme="majorBidi"/>
      <w:color w:val="2E74B5"/>
      <w:sz w:val="24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F2277"/>
    <w:pPr>
      <w:keepNext/>
      <w:keepLines/>
      <w:numPr>
        <w:ilvl w:val="2"/>
        <w:numId w:val="17"/>
      </w:numPr>
      <w:spacing w:before="240" w:after="240"/>
      <w:ind w:left="504"/>
      <w:jc w:val="left"/>
      <w:outlineLvl w:val="2"/>
    </w:pPr>
    <w:rPr>
      <w:rFonts w:ascii="Times New Roman" w:eastAsia="Times New Roman" w:hAnsi="Times New Roman" w:cstheme="majorBidi"/>
      <w:i/>
      <w:color w:val="2E74B5"/>
      <w:sz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rsid w:val="008C18B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4B2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84B29"/>
    <w:rPr>
      <w:rFonts w:ascii="Lucida Grande" w:hAnsi="Lucida Grande"/>
      <w:sz w:val="18"/>
      <w:szCs w:val="18"/>
    </w:rPr>
  </w:style>
  <w:style w:type="paragraph" w:styleId="Titolosommario">
    <w:name w:val="TOC Heading"/>
    <w:basedOn w:val="Titolo1"/>
    <w:next w:val="Normale"/>
    <w:uiPriority w:val="39"/>
    <w:unhideWhenUsed/>
    <w:qFormat/>
    <w:rsid w:val="001B71E4"/>
    <w:pPr>
      <w:numPr>
        <w:numId w:val="0"/>
      </w:numPr>
      <w:spacing w:before="240" w:after="0" w:line="259" w:lineRule="auto"/>
      <w:ind w:right="0"/>
      <w:outlineLvl w:val="9"/>
    </w:pPr>
    <w:rPr>
      <w:rFonts w:asciiTheme="majorHAnsi" w:eastAsiaTheme="majorEastAsia" w:hAnsiTheme="majorHAnsi" w:cstheme="majorBidi"/>
      <w:caps w:val="0"/>
      <w:sz w:val="32"/>
    </w:rPr>
  </w:style>
  <w:style w:type="character" w:styleId="Numeropagina">
    <w:name w:val="page number"/>
    <w:basedOn w:val="Carpredefinitoparagrafo"/>
    <w:uiPriority w:val="99"/>
    <w:semiHidden/>
    <w:unhideWhenUsed/>
    <w:rsid w:val="00C11255"/>
  </w:style>
  <w:style w:type="character" w:styleId="Collegamentoipertestuale">
    <w:name w:val="Hyperlink"/>
    <w:uiPriority w:val="99"/>
    <w:rsid w:val="00C255AE"/>
    <w:rPr>
      <w:color w:val="0563C1"/>
      <w:u w:val="single"/>
    </w:rPr>
  </w:style>
  <w:style w:type="character" w:customStyle="1" w:styleId="Titolo1Carattere">
    <w:name w:val="Titolo 1 Carattere"/>
    <w:basedOn w:val="Carpredefinitoparagrafo"/>
    <w:link w:val="Titolo1"/>
    <w:rsid w:val="00BF2277"/>
    <w:rPr>
      <w:rFonts w:ascii="Times New Roman" w:eastAsia="Times New Roman" w:hAnsi="Times New Roman"/>
      <w:caps/>
      <w:color w:val="2E74B5"/>
      <w:sz w:val="28"/>
      <w:szCs w:val="32"/>
      <w:lang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A044E6"/>
    <w:pPr>
      <w:spacing w:after="100"/>
    </w:pPr>
  </w:style>
  <w:style w:type="character" w:customStyle="1" w:styleId="Titolo2Carattere">
    <w:name w:val="Titolo 2 Carattere"/>
    <w:basedOn w:val="Carpredefinitoparagrafo"/>
    <w:link w:val="Titolo2"/>
    <w:uiPriority w:val="9"/>
    <w:rsid w:val="00BF2277"/>
    <w:rPr>
      <w:rFonts w:ascii="Times New Roman" w:eastAsia="Times New Roman" w:hAnsi="Times New Roman" w:cstheme="majorBidi"/>
      <w:color w:val="2E74B5"/>
      <w:sz w:val="24"/>
      <w:szCs w:val="26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F2277"/>
    <w:rPr>
      <w:rFonts w:ascii="Times New Roman" w:eastAsia="Times New Roman" w:hAnsi="Times New Roman" w:cstheme="majorBidi"/>
      <w:i/>
      <w:color w:val="2E74B5"/>
      <w:sz w:val="24"/>
      <w:szCs w:val="24"/>
      <w:lang w:eastAsia="en-US"/>
    </w:rPr>
  </w:style>
  <w:style w:type="paragraph" w:customStyle="1" w:styleId="COPERTINASottotitolo">
    <w:name w:val="COPERTINA Sottotitolo"/>
    <w:basedOn w:val="Normale"/>
    <w:link w:val="COPERTINASottotitoloCarattere"/>
    <w:qFormat/>
    <w:rsid w:val="008C18B2"/>
    <w:pPr>
      <w:autoSpaceDE w:val="0"/>
      <w:autoSpaceDN w:val="0"/>
      <w:adjustRightInd w:val="0"/>
      <w:spacing w:before="0" w:after="160" w:line="288" w:lineRule="auto"/>
      <w:jc w:val="left"/>
      <w:textAlignment w:val="center"/>
    </w:pPr>
    <w:rPr>
      <w:rFonts w:ascii="Titillium" w:eastAsiaTheme="minorHAnsi" w:hAnsi="Titillium" w:cs="Titillium"/>
      <w:caps/>
      <w:color w:val="2B65AE"/>
      <w:sz w:val="44"/>
      <w:szCs w:val="44"/>
    </w:rPr>
  </w:style>
  <w:style w:type="paragraph" w:customStyle="1" w:styleId="COPERTINATitolo">
    <w:name w:val="COPERTINA Titolo"/>
    <w:basedOn w:val="Normale"/>
    <w:next w:val="COPERTINASottotitolo"/>
    <w:link w:val="COPERTINATitoloCarattere"/>
    <w:qFormat/>
    <w:rsid w:val="008C18B2"/>
    <w:pPr>
      <w:autoSpaceDE w:val="0"/>
      <w:autoSpaceDN w:val="0"/>
      <w:adjustRightInd w:val="0"/>
      <w:spacing w:before="0" w:after="160" w:line="288" w:lineRule="auto"/>
      <w:textAlignment w:val="center"/>
    </w:pPr>
    <w:rPr>
      <w:rFonts w:ascii="Titillium Bd" w:eastAsiaTheme="minorHAnsi" w:hAnsi="Titillium Bd" w:cs="Titillium Bd"/>
      <w:b/>
      <w:bCs/>
      <w:caps/>
      <w:color w:val="2B65AE"/>
      <w:sz w:val="56"/>
      <w:szCs w:val="56"/>
    </w:rPr>
  </w:style>
  <w:style w:type="character" w:customStyle="1" w:styleId="COPERTINATitoloCarattere">
    <w:name w:val="COPERTINA Titolo Carattere"/>
    <w:basedOn w:val="Carpredefinitoparagrafo"/>
    <w:link w:val="COPERTINATitolo"/>
    <w:rsid w:val="008C18B2"/>
    <w:rPr>
      <w:rFonts w:ascii="Titillium Bd" w:eastAsiaTheme="minorHAnsi" w:hAnsi="Titillium Bd" w:cs="Titillium Bd"/>
      <w:b/>
      <w:bCs/>
      <w:caps/>
      <w:color w:val="2B65AE"/>
      <w:sz w:val="56"/>
      <w:szCs w:val="56"/>
      <w:lang w:eastAsia="en-US"/>
    </w:rPr>
  </w:style>
  <w:style w:type="character" w:customStyle="1" w:styleId="COPERTINASottotitoloCarattere">
    <w:name w:val="COPERTINA Sottotitolo Carattere"/>
    <w:basedOn w:val="Carpredefinitoparagrafo"/>
    <w:link w:val="COPERTINASottotitolo"/>
    <w:rsid w:val="008C18B2"/>
    <w:rPr>
      <w:rFonts w:ascii="Titillium" w:eastAsiaTheme="minorHAnsi" w:hAnsi="Titillium" w:cs="Titillium"/>
      <w:caps/>
      <w:color w:val="2B65AE"/>
      <w:sz w:val="44"/>
      <w:szCs w:val="44"/>
      <w:lang w:eastAsia="en-US"/>
    </w:rPr>
  </w:style>
  <w:style w:type="paragraph" w:styleId="Sommario2">
    <w:name w:val="toc 2"/>
    <w:basedOn w:val="Normale"/>
    <w:next w:val="Normale"/>
    <w:autoRedefine/>
    <w:uiPriority w:val="39"/>
    <w:unhideWhenUsed/>
    <w:rsid w:val="00A044E6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rsid w:val="00A044E6"/>
    <w:pPr>
      <w:spacing w:after="100"/>
      <w:ind w:left="440"/>
    </w:pPr>
  </w:style>
  <w:style w:type="numbering" w:customStyle="1" w:styleId="Elencopuntato">
    <w:name w:val="Elenco puntato"/>
    <w:basedOn w:val="Nessunelenco"/>
    <w:uiPriority w:val="99"/>
    <w:rsid w:val="008C18B2"/>
    <w:pPr>
      <w:numPr>
        <w:numId w:val="4"/>
      </w:numPr>
    </w:p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6659DC"/>
    <w:pPr>
      <w:spacing w:before="0"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6659DC"/>
    <w:rPr>
      <w:lang w:eastAsia="en-US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6659DC"/>
    <w:rPr>
      <w:vertAlign w:val="superscrip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C18B2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C18B2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qFormat/>
    <w:rsid w:val="00625D36"/>
    <w:pPr>
      <w:spacing w:before="0"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25D36"/>
    <w:rPr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436B6E"/>
    <w:pPr>
      <w:tabs>
        <w:tab w:val="center" w:pos="4513"/>
        <w:tab w:val="right" w:pos="9026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6B6E"/>
    <w:rPr>
      <w:sz w:val="22"/>
      <w:szCs w:val="24"/>
      <w:lang w:eastAsia="en-US"/>
    </w:rPr>
  </w:style>
  <w:style w:type="paragraph" w:customStyle="1" w:styleId="Intestazionecolonne">
    <w:name w:val="Intestazione colonne"/>
    <w:basedOn w:val="Normale"/>
    <w:autoRedefine/>
    <w:qFormat/>
    <w:rsid w:val="00261A1B"/>
    <w:pPr>
      <w:spacing w:before="0" w:after="0"/>
      <w:jc w:val="center"/>
      <w:textAlignment w:val="baseline"/>
    </w:pPr>
    <w:rPr>
      <w:rFonts w:ascii="Times New Roman" w:eastAsia="Times New Roman" w:hAnsi="Times New Roman"/>
      <w:bCs/>
      <w:color w:val="2E74B5"/>
      <w:sz w:val="24"/>
      <w:lang w:eastAsia="it-IT"/>
    </w:rPr>
  </w:style>
  <w:style w:type="table" w:customStyle="1" w:styleId="TabellaMUR">
    <w:name w:val="Tabella MUR"/>
    <w:basedOn w:val="Tabellanormale"/>
    <w:uiPriority w:val="99"/>
    <w:rsid w:val="006C45C1"/>
    <w:pPr>
      <w:jc w:val="center"/>
    </w:pPr>
    <w:rPr>
      <w:rFonts w:ascii="Times New Roman" w:eastAsiaTheme="minorHAnsi" w:hAnsi="Times New Roman" w:cstheme="minorBidi"/>
      <w:color w:val="2F5496" w:themeColor="accent5" w:themeShade="BF"/>
      <w:sz w:val="22"/>
      <w:szCs w:val="22"/>
      <w:lang w:eastAsia="en-US"/>
    </w:rPr>
    <w:tblPr>
      <w:tblBorders>
        <w:top w:val="single" w:sz="4" w:space="0" w:color="2F5496" w:themeColor="accent5" w:themeShade="BF"/>
        <w:bottom w:val="single" w:sz="4" w:space="0" w:color="2F5496" w:themeColor="accent5" w:themeShade="BF"/>
        <w:insideH w:val="single" w:sz="4" w:space="0" w:color="2F5496" w:themeColor="accent5" w:themeShade="BF"/>
        <w:insideV w:val="dotted" w:sz="4" w:space="0" w:color="2F5496" w:themeColor="accent5" w:themeShade="BF"/>
      </w:tblBorders>
    </w:tblPr>
    <w:tcPr>
      <w:shd w:val="clear" w:color="auto" w:fill="FFFFFF" w:themeFill="background1"/>
      <w:vAlign w:val="center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F5496" w:themeColor="accent5" w:themeShade="BF"/>
          <w:right w:val="nil"/>
          <w:insideH w:val="nil"/>
          <w:insideV w:val="single" w:sz="4" w:space="0" w:color="2F5496" w:themeColor="accent5" w:themeShade="BF"/>
          <w:tl2br w:val="nil"/>
          <w:tr2bl w:val="nil"/>
        </w:tcBorders>
        <w:shd w:val="clear" w:color="auto" w:fill="B4C6E7" w:themeFill="accent5" w:themeFillTint="66"/>
      </w:tcPr>
    </w:tblStylePr>
  </w:style>
  <w:style w:type="table" w:styleId="Grigliatabella">
    <w:name w:val="Table Grid"/>
    <w:basedOn w:val="Tabellanormale"/>
    <w:uiPriority w:val="59"/>
    <w:rsid w:val="00A019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MUR1">
    <w:name w:val="Tabella MUR1"/>
    <w:basedOn w:val="Tabellanormale"/>
    <w:uiPriority w:val="99"/>
    <w:rsid w:val="00A019EB"/>
    <w:pPr>
      <w:jc w:val="center"/>
    </w:pPr>
    <w:rPr>
      <w:rFonts w:ascii="Times New Roman" w:eastAsia="Calibri" w:hAnsi="Times New Roman"/>
      <w:color w:val="2E74B5"/>
      <w:sz w:val="22"/>
      <w:szCs w:val="22"/>
      <w:lang w:eastAsia="en-US"/>
    </w:rPr>
    <w:tblPr>
      <w:tblBorders>
        <w:top w:val="single" w:sz="4" w:space="0" w:color="2E74B5"/>
        <w:bottom w:val="single" w:sz="4" w:space="0" w:color="2E74B5"/>
        <w:insideH w:val="single" w:sz="4" w:space="0" w:color="2E74B5"/>
        <w:insideV w:val="dotted" w:sz="4" w:space="0" w:color="2E74B5"/>
      </w:tblBorders>
    </w:tblPr>
    <w:tcPr>
      <w:shd w:val="clear" w:color="auto" w:fill="FFFFFF"/>
      <w:vAlign w:val="center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  <w:style w:type="table" w:customStyle="1" w:styleId="TabellaMUR2">
    <w:name w:val="Tabella MUR2"/>
    <w:basedOn w:val="Tabellanormale"/>
    <w:uiPriority w:val="99"/>
    <w:rsid w:val="00A019EB"/>
    <w:pPr>
      <w:jc w:val="center"/>
    </w:pPr>
    <w:rPr>
      <w:rFonts w:ascii="Times New Roman" w:eastAsia="Calibri" w:hAnsi="Times New Roman"/>
      <w:color w:val="2E74B5"/>
      <w:sz w:val="22"/>
      <w:szCs w:val="22"/>
      <w:lang w:eastAsia="en-US"/>
    </w:rPr>
    <w:tblPr>
      <w:tblBorders>
        <w:top w:val="single" w:sz="4" w:space="0" w:color="2E74B5"/>
        <w:bottom w:val="single" w:sz="4" w:space="0" w:color="2E74B5"/>
        <w:insideH w:val="single" w:sz="4" w:space="0" w:color="2E74B5"/>
        <w:insideV w:val="dotted" w:sz="4" w:space="0" w:color="2E74B5"/>
      </w:tblBorders>
    </w:tblPr>
    <w:tcPr>
      <w:shd w:val="clear" w:color="auto" w:fill="FFFFFF"/>
      <w:vAlign w:val="center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  <w:style w:type="paragraph" w:styleId="Intestazione">
    <w:name w:val="header"/>
    <w:basedOn w:val="Normale"/>
    <w:link w:val="IntestazioneCarattere"/>
    <w:uiPriority w:val="99"/>
    <w:semiHidden/>
    <w:unhideWhenUsed/>
    <w:rsid w:val="00515C47"/>
    <w:pPr>
      <w:tabs>
        <w:tab w:val="center" w:pos="4513"/>
        <w:tab w:val="right" w:pos="9026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15C47"/>
    <w:rPr>
      <w:sz w:val="22"/>
      <w:szCs w:val="24"/>
      <w:lang w:eastAsia="en-US"/>
    </w:rPr>
  </w:style>
  <w:style w:type="paragraph" w:styleId="Didascalia">
    <w:name w:val="caption"/>
    <w:basedOn w:val="Normale"/>
    <w:next w:val="Normale"/>
    <w:uiPriority w:val="35"/>
    <w:unhideWhenUsed/>
    <w:qFormat/>
    <w:rsid w:val="00E77B5B"/>
    <w:pPr>
      <w:spacing w:before="0" w:after="200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TabellaMUR"/>
    <w:next w:val="Grigliatabella"/>
    <w:uiPriority w:val="39"/>
    <w:rsid w:val="00261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Times New Roman" w:hAnsi="Times New Roman"/>
        <w:b w:val="0"/>
        <w:i/>
        <w:sz w:val="22"/>
      </w:rPr>
      <w:tblPr/>
      <w:tcPr>
        <w:tcBorders>
          <w:top w:val="nil"/>
          <w:left w:val="nil"/>
          <w:bottom w:val="single" w:sz="4" w:space="0" w:color="2E74B5"/>
          <w:right w:val="nil"/>
          <w:insideH w:val="nil"/>
          <w:insideV w:val="single" w:sz="4" w:space="0" w:color="2E74B5"/>
          <w:tl2br w:val="nil"/>
          <w:tr2bl w:val="nil"/>
        </w:tcBorders>
        <w:shd w:val="clear" w:color="auto" w:fill="BDD6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0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ur.gov.it/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0.png"/><Relationship Id="rId3" Type="http://schemas.openxmlformats.org/officeDocument/2006/relationships/image" Target="media/image15.png"/><Relationship Id="rId7" Type="http://schemas.openxmlformats.org/officeDocument/2006/relationships/image" Target="media/image140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30.png"/><Relationship Id="rId5" Type="http://schemas.openxmlformats.org/officeDocument/2006/relationships/image" Target="media/image17.png"/><Relationship Id="rId10" Type="http://schemas.openxmlformats.org/officeDocument/2006/relationships/image" Target="media/image170.png"/><Relationship Id="rId4" Type="http://schemas.openxmlformats.org/officeDocument/2006/relationships/image" Target="media/image16.png"/><Relationship Id="rId9" Type="http://schemas.openxmlformats.org/officeDocument/2006/relationships/image" Target="media/image16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rena\AppData\Local\Temp\carta%20intestata%20DIPonc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B5A593-25B2-412E-9EB5-E0568C418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DIPonco.dotx</Template>
  <TotalTime>1459</TotalTime>
  <Pages>5</Pages>
  <Words>236</Words>
  <Characters>1351</Characters>
  <Application>Microsoft Office Word</Application>
  <DocSecurity>0</DocSecurity>
  <Lines>11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Elisabetta Travaglia</cp:lastModifiedBy>
  <cp:revision>6</cp:revision>
  <cp:lastPrinted>2023-01-26T16:18:00Z</cp:lastPrinted>
  <dcterms:created xsi:type="dcterms:W3CDTF">2018-01-15T13:25:00Z</dcterms:created>
  <dcterms:modified xsi:type="dcterms:W3CDTF">2023-06-28T09:04:00Z</dcterms:modified>
</cp:coreProperties>
</file>